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04657" w14:textId="1061B3FD" w:rsidR="00AB3360" w:rsidRPr="00F15BBC" w:rsidRDefault="00D52A77" w:rsidP="000A655F">
      <w:pPr>
        <w:rPr>
          <w:rFonts w:asciiTheme="majorHAnsi" w:hAnsiTheme="majorHAnsi" w:cs="Arial"/>
          <w:b/>
          <w:color w:val="000000" w:themeColor="text1"/>
          <w:sz w:val="22"/>
          <w:szCs w:val="18"/>
        </w:rPr>
      </w:pPr>
      <w:r w:rsidRPr="00F15BBC">
        <w:rPr>
          <w:rFonts w:asciiTheme="majorHAnsi" w:hAnsiTheme="majorHAnsi" w:cs="Arial"/>
          <w:b/>
          <w:noProof/>
          <w:color w:val="000000" w:themeColor="text1"/>
          <w:sz w:val="22"/>
          <w:szCs w:val="18"/>
        </w:rPr>
        <mc:AlternateContent>
          <mc:Choice Requires="wps">
            <w:drawing>
              <wp:anchor distT="0" distB="0" distL="114300" distR="114300" simplePos="0" relativeHeight="251658240" behindDoc="0" locked="0" layoutInCell="1" allowOverlap="1" wp14:anchorId="1F2E3C15" wp14:editId="65DAA7BC">
                <wp:simplePos x="0" y="0"/>
                <wp:positionH relativeFrom="column">
                  <wp:posOffset>-10795</wp:posOffset>
                </wp:positionH>
                <wp:positionV relativeFrom="paragraph">
                  <wp:posOffset>-1484630</wp:posOffset>
                </wp:positionV>
                <wp:extent cx="142875" cy="90805"/>
                <wp:effectExtent l="0" t="0" r="0" b="0"/>
                <wp:wrapNone/>
                <wp:docPr id="60308595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908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58177" id="Rectangle 6" o:spid="_x0000_s1026" style="position:absolute;margin-left:-.85pt;margin-top:-116.9pt;width:11.2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" filled="f"/>
            </w:pict>
          </mc:Fallback>
        </mc:AlternateContent>
      </w:r>
    </w:p>
    <w:p w14:paraId="4BC3A94D" w14:textId="5DD35368" w:rsidR="00741F6F" w:rsidRPr="00B0659E" w:rsidRDefault="005A624D" w:rsidP="007A4A60">
      <w:pPr>
        <w:pStyle w:val="Title"/>
        <w:rPr>
          <w:rFonts w:asciiTheme="majorHAnsi" w:hAnsiTheme="majorHAnsi"/>
          <w:color w:val="000000" w:themeColor="text1"/>
          <w:sz w:val="24"/>
          <w:szCs w:val="24"/>
        </w:rPr>
      </w:pPr>
      <w:r w:rsidRPr="00B0659E">
        <w:rPr>
          <w:rFonts w:asciiTheme="majorHAnsi" w:hAnsiTheme="majorHAnsi"/>
          <w:color w:val="000000" w:themeColor="text1"/>
          <w:sz w:val="24"/>
          <w:szCs w:val="24"/>
        </w:rPr>
        <w:t xml:space="preserve">Application for Commercial Credit </w:t>
      </w:r>
    </w:p>
    <w:tbl>
      <w:tblPr>
        <w:tblStyle w:val="GridTable5Dark-Accent1"/>
        <w:tblW w:w="10774" w:type="dxa"/>
        <w:tblInd w:w="-714" w:type="dxa"/>
        <w:shd w:val="clear" w:color="auto" w:fill="BFBFBF" w:themeFill="background1" w:themeFillShade="BF"/>
        <w:tblLook w:val="04A0" w:firstRow="1" w:lastRow="0" w:firstColumn="1" w:lastColumn="0" w:noHBand="0" w:noVBand="1"/>
      </w:tblPr>
      <w:tblGrid>
        <w:gridCol w:w="10774"/>
      </w:tblGrid>
      <w:tr w:rsidR="00741F6F" w:rsidRPr="00F15BBC" w14:paraId="18E247F4" w14:textId="77777777" w:rsidTr="00B065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4" w:type="dxa"/>
            <w:tcBorders>
              <w:top w:val="none" w:sz="0" w:space="0" w:color="auto"/>
              <w:left w:val="none" w:sz="0" w:space="0" w:color="auto"/>
              <w:bottom w:val="none" w:sz="0" w:space="0" w:color="auto"/>
              <w:right w:val="none" w:sz="0" w:space="0" w:color="auto"/>
            </w:tcBorders>
            <w:shd w:val="clear" w:color="auto" w:fill="BFBFBF" w:themeFill="background1" w:themeFillShade="BF"/>
          </w:tcPr>
          <w:p w14:paraId="2C42C73D" w14:textId="74F33DDC" w:rsidR="00741F6F" w:rsidRPr="00F15BBC" w:rsidRDefault="00741F6F" w:rsidP="17C29B3A">
            <w:pPr>
              <w:jc w:val="center"/>
              <w:rPr>
                <w:rFonts w:asciiTheme="majorHAnsi" w:hAnsiTheme="majorHAnsi" w:cs="Arial"/>
                <w:color w:val="000000" w:themeColor="text1"/>
                <w:sz w:val="22"/>
              </w:rPr>
            </w:pPr>
            <w:r w:rsidRPr="00F15BBC">
              <w:rPr>
                <w:rFonts w:asciiTheme="majorHAnsi" w:hAnsiTheme="majorHAnsi" w:cs="Arial"/>
                <w:color w:val="000000" w:themeColor="text1"/>
                <w:sz w:val="22"/>
                <w:szCs w:val="16"/>
              </w:rPr>
              <w:t xml:space="preserve">To: </w:t>
            </w:r>
            <w:r w:rsidR="00003844" w:rsidRPr="00F15BBC">
              <w:rPr>
                <w:rFonts w:asciiTheme="majorHAnsi" w:hAnsiTheme="majorHAnsi" w:cs="Arial"/>
                <w:color w:val="000000" w:themeColor="text1"/>
                <w:sz w:val="22"/>
                <w:szCs w:val="16"/>
              </w:rPr>
              <w:t>Rota Moulding WA Pty Ltd</w:t>
            </w:r>
            <w:r w:rsidR="00E22997" w:rsidRPr="00F15BBC">
              <w:rPr>
                <w:rFonts w:asciiTheme="majorHAnsi" w:hAnsiTheme="majorHAnsi" w:cs="Arial"/>
                <w:color w:val="000000" w:themeColor="text1"/>
                <w:sz w:val="22"/>
                <w:szCs w:val="16"/>
              </w:rPr>
              <w:t xml:space="preserve"> </w:t>
            </w:r>
            <w:r w:rsidR="00A32BEF" w:rsidRPr="00F15BBC">
              <w:rPr>
                <w:rFonts w:asciiTheme="majorHAnsi" w:hAnsiTheme="majorHAnsi" w:cs="Arial"/>
                <w:color w:val="000000" w:themeColor="text1"/>
                <w:sz w:val="22"/>
                <w:szCs w:val="16"/>
              </w:rPr>
              <w:t>|</w:t>
            </w:r>
            <w:r w:rsidR="00E22997" w:rsidRPr="00F15BBC">
              <w:rPr>
                <w:rFonts w:asciiTheme="majorHAnsi" w:hAnsiTheme="majorHAnsi" w:cs="Arial"/>
                <w:color w:val="000000" w:themeColor="text1"/>
                <w:sz w:val="22"/>
                <w:szCs w:val="16"/>
              </w:rPr>
              <w:t xml:space="preserve"> </w:t>
            </w:r>
            <w:r w:rsidR="00003844" w:rsidRPr="00F15BBC">
              <w:rPr>
                <w:rFonts w:asciiTheme="majorHAnsi" w:hAnsiTheme="majorHAnsi" w:cs="Arial"/>
                <w:color w:val="000000" w:themeColor="text1"/>
                <w:sz w:val="22"/>
                <w:szCs w:val="16"/>
              </w:rPr>
              <w:t>ACN 100 922 736</w:t>
            </w:r>
            <w:r w:rsidR="00E22997" w:rsidRPr="00F15BBC">
              <w:rPr>
                <w:rFonts w:asciiTheme="majorHAnsi" w:hAnsiTheme="majorHAnsi" w:cs="Arial"/>
                <w:color w:val="000000" w:themeColor="text1"/>
                <w:sz w:val="22"/>
                <w:szCs w:val="16"/>
              </w:rPr>
              <w:t xml:space="preserve"> </w:t>
            </w:r>
            <w:r w:rsidR="00A32BEF" w:rsidRPr="00F15BBC">
              <w:rPr>
                <w:rFonts w:asciiTheme="majorHAnsi" w:hAnsiTheme="majorHAnsi" w:cs="Arial"/>
                <w:color w:val="000000" w:themeColor="text1"/>
                <w:sz w:val="22"/>
                <w:szCs w:val="16"/>
              </w:rPr>
              <w:t>| ABN</w:t>
            </w:r>
            <w:r w:rsidR="00003844" w:rsidRPr="00F15BBC">
              <w:rPr>
                <w:rFonts w:asciiTheme="majorHAnsi" w:hAnsiTheme="majorHAnsi" w:cs="Arial"/>
                <w:color w:val="000000" w:themeColor="text1"/>
                <w:sz w:val="22"/>
                <w:szCs w:val="16"/>
              </w:rPr>
              <w:t xml:space="preserve">  53 100 922 736</w:t>
            </w:r>
          </w:p>
        </w:tc>
      </w:tr>
    </w:tbl>
    <w:p w14:paraId="3BEF187C" w14:textId="77777777" w:rsidR="00741F6F" w:rsidRPr="00F15BBC" w:rsidRDefault="00741F6F" w:rsidP="00741F6F">
      <w:pPr>
        <w:rPr>
          <w:rFonts w:asciiTheme="majorHAnsi" w:hAnsiTheme="majorHAnsi" w:cs="Arial"/>
          <w:b/>
          <w:color w:val="000000" w:themeColor="text1"/>
          <w:sz w:val="22"/>
          <w:szCs w:val="18"/>
        </w:rPr>
      </w:pPr>
    </w:p>
    <w:tbl>
      <w:tblPr>
        <w:tblW w:w="10774"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4668"/>
        <w:gridCol w:w="2835"/>
        <w:gridCol w:w="3271"/>
      </w:tblGrid>
      <w:tr w:rsidR="0074068D" w:rsidRPr="00F15BBC" w14:paraId="08262EF1" w14:textId="77777777" w:rsidTr="00C66412">
        <w:trPr>
          <w:trHeight w:val="397"/>
          <w:jc w:val="center"/>
        </w:trPr>
        <w:tc>
          <w:tcPr>
            <w:tcW w:w="10774"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13422C1" w14:textId="32F04AF6" w:rsidR="0074068D" w:rsidRPr="00F15BBC" w:rsidRDefault="00187951">
            <w:pPr>
              <w:spacing w:before="60" w:after="60"/>
              <w:rPr>
                <w:rFonts w:asciiTheme="majorHAnsi" w:hAnsiTheme="majorHAnsi" w:cs="Arial"/>
                <w:b/>
                <w:color w:val="000000" w:themeColor="text1"/>
                <w:kern w:val="2"/>
                <w:sz w:val="22"/>
              </w:rPr>
            </w:pPr>
            <w:r w:rsidRPr="00F15BBC">
              <w:rPr>
                <w:rFonts w:asciiTheme="majorHAnsi" w:hAnsiTheme="majorHAnsi" w:cs="Arial"/>
                <w:b/>
                <w:bCs/>
                <w:color w:val="000000" w:themeColor="text1"/>
                <w:sz w:val="22"/>
              </w:rPr>
              <w:t>Date of Application:</w:t>
            </w:r>
            <w:r w:rsidR="00002927" w:rsidRPr="00F15BBC">
              <w:rPr>
                <w:rFonts w:asciiTheme="majorHAnsi" w:hAnsiTheme="majorHAnsi" w:cs="Arial"/>
                <w:b/>
                <w:bCs/>
                <w:color w:val="000000" w:themeColor="text1"/>
                <w:sz w:val="22"/>
              </w:rPr>
              <w:t xml:space="preserve"> </w:t>
            </w:r>
            <w:sdt>
              <w:sdtPr>
                <w:rPr>
                  <w:rFonts w:asciiTheme="majorHAnsi" w:hAnsiTheme="majorHAnsi" w:cs="Arial"/>
                  <w:b/>
                  <w:color w:val="000000" w:themeColor="text1"/>
                  <w:sz w:val="22"/>
                </w:rPr>
                <w:id w:val="1350988347"/>
                <w:placeholder>
                  <w:docPart w:val="378B612C96A54F3098F454D08E6E6B4D"/>
                </w:placeholder>
                <w:showingPlcHdr/>
                <w:date>
                  <w:dateFormat w:val="d/MM/yyyy"/>
                  <w:lid w:val="en-AU"/>
                  <w:storeMappedDataAs w:val="dateTime"/>
                  <w:calendar w:val="gregorian"/>
                </w:date>
              </w:sdtPr>
              <w:sdtEndPr/>
              <w:sdtContent>
                <w:r w:rsidR="00567A84" w:rsidRPr="00402D5F">
                  <w:rPr>
                    <w:rStyle w:val="PlaceholderText"/>
                    <w:rFonts w:asciiTheme="majorHAnsi" w:hAnsiTheme="majorHAnsi"/>
                    <w:b/>
                    <w:color w:val="0070C0"/>
                    <w:sz w:val="22"/>
                  </w:rPr>
                  <w:t>Click or tap to enter a date.</w:t>
                </w:r>
              </w:sdtContent>
            </w:sdt>
            <w:r w:rsidR="00D93513" w:rsidRPr="00F15BBC">
              <w:rPr>
                <w:rFonts w:asciiTheme="majorHAnsi" w:hAnsiTheme="majorHAnsi" w:cs="Arial"/>
                <w:b/>
                <w:color w:val="000000" w:themeColor="text1"/>
                <w:sz w:val="22"/>
              </w:rPr>
              <w:t xml:space="preserve"> </w:t>
            </w:r>
            <w:r w:rsidR="00D93513">
              <w:rPr>
                <w:rFonts w:asciiTheme="majorHAnsi" w:hAnsiTheme="majorHAnsi" w:cs="Arial"/>
                <w:b/>
                <w:color w:val="000000" w:themeColor="text1"/>
                <w:sz w:val="22"/>
              </w:rPr>
              <w:t xml:space="preserve">                                                                                     </w:t>
            </w:r>
            <w:r w:rsidR="00D93513" w:rsidRPr="00F15BBC">
              <w:rPr>
                <w:rFonts w:asciiTheme="majorHAnsi" w:hAnsiTheme="majorHAnsi" w:cs="Arial"/>
                <w:b/>
                <w:color w:val="000000" w:themeColor="text1"/>
                <w:sz w:val="22"/>
              </w:rPr>
              <w:t xml:space="preserve">GST Registered </w:t>
            </w:r>
            <w:sdt>
              <w:sdtPr>
                <w:rPr>
                  <w:rFonts w:asciiTheme="majorHAnsi" w:hAnsiTheme="majorHAnsi" w:cs="Arial"/>
                  <w:b/>
                  <w:color w:val="000000" w:themeColor="text1"/>
                  <w:sz w:val="22"/>
                </w:rPr>
                <w:id w:val="203603166"/>
                <w14:checkbox>
                  <w14:checked w14:val="0"/>
                  <w14:checkedState w14:val="2612" w14:font="MS Gothic"/>
                  <w14:uncheckedState w14:val="2610" w14:font="MS Gothic"/>
                </w14:checkbox>
              </w:sdtPr>
              <w:sdtEndPr/>
              <w:sdtContent>
                <w:r w:rsidR="00D93513">
                  <w:rPr>
                    <w:rFonts w:ascii="MS Gothic" w:eastAsia="MS Gothic" w:hAnsi="MS Gothic" w:cs="Arial" w:hint="eastAsia"/>
                    <w:b/>
                    <w:color w:val="000000" w:themeColor="text1"/>
                    <w:sz w:val="22"/>
                  </w:rPr>
                  <w:t>☐</w:t>
                </w:r>
              </w:sdtContent>
            </w:sdt>
          </w:p>
        </w:tc>
      </w:tr>
      <w:tr w:rsidR="00187951" w:rsidRPr="00F15BBC" w14:paraId="0D3BDD0B" w14:textId="77777777" w:rsidTr="00C66412">
        <w:trPr>
          <w:trHeight w:val="397"/>
          <w:jc w:val="center"/>
        </w:trPr>
        <w:tc>
          <w:tcPr>
            <w:tcW w:w="10774" w:type="dxa"/>
            <w:gridSpan w:val="3"/>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tcPr>
          <w:p w14:paraId="63DC15C4" w14:textId="679BA20E" w:rsidR="00187951" w:rsidRPr="00F15BBC" w:rsidRDefault="00187951" w:rsidP="00187951">
            <w:pPr>
              <w:spacing w:before="60" w:after="60"/>
              <w:rPr>
                <w:rFonts w:asciiTheme="majorHAnsi" w:hAnsiTheme="majorHAnsi" w:cs="Arial"/>
                <w:b/>
                <w:bCs/>
                <w:color w:val="000000" w:themeColor="text1"/>
                <w:sz w:val="22"/>
              </w:rPr>
            </w:pPr>
            <w:r w:rsidRPr="00F15BBC">
              <w:rPr>
                <w:rFonts w:asciiTheme="majorHAnsi" w:hAnsiTheme="majorHAnsi" w:cs="Arial"/>
                <w:b/>
                <w:bCs/>
                <w:color w:val="000000" w:themeColor="text1"/>
                <w:sz w:val="22"/>
              </w:rPr>
              <w:t>Customer Details</w:t>
            </w:r>
          </w:p>
        </w:tc>
      </w:tr>
      <w:tr w:rsidR="00187951" w:rsidRPr="00F15BBC" w14:paraId="219D23EC" w14:textId="77777777" w:rsidTr="00C66412">
        <w:trPr>
          <w:trHeight w:val="397"/>
          <w:jc w:val="center"/>
        </w:trPr>
        <w:tc>
          <w:tcPr>
            <w:tcW w:w="750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E38B73" w14:textId="102C2BE2"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 xml:space="preserve">Business structure: </w:t>
            </w:r>
            <w:sdt>
              <w:sdtPr>
                <w:rPr>
                  <w:rFonts w:asciiTheme="majorHAnsi" w:hAnsiTheme="majorHAnsi" w:cs="Arial"/>
                  <w:b/>
                  <w:color w:val="000000" w:themeColor="text1"/>
                  <w:sz w:val="22"/>
                </w:rPr>
                <w:id w:val="1100448747"/>
                <w14:checkbox>
                  <w14:checked w14:val="0"/>
                  <w14:checkedState w14:val="2612" w14:font="MS Gothic"/>
                  <w14:uncheckedState w14:val="2610" w14:font="MS Gothic"/>
                </w14:checkbox>
              </w:sdtPr>
              <w:sdtEndPr/>
              <w:sdtContent>
                <w:r w:rsidR="00F15BBC" w:rsidRPr="00F15BBC">
                  <w:rPr>
                    <w:rFonts w:asciiTheme="majorHAnsi" w:eastAsia="MS Gothic" w:hAnsiTheme="majorHAnsi" w:cs="Arial" w:hint="eastAsia"/>
                    <w:b/>
                    <w:color w:val="000000" w:themeColor="text1"/>
                    <w:sz w:val="22"/>
                  </w:rPr>
                  <w:t>☐</w:t>
                </w:r>
              </w:sdtContent>
            </w:sdt>
            <w:r w:rsidRPr="00F15BBC">
              <w:rPr>
                <w:rFonts w:asciiTheme="majorHAnsi" w:hAnsiTheme="majorHAnsi" w:cs="Arial"/>
                <w:b/>
                <w:color w:val="000000" w:themeColor="text1"/>
                <w:sz w:val="22"/>
              </w:rPr>
              <w:t xml:space="preserve">Sole </w:t>
            </w:r>
            <w:r w:rsidR="00A32BEF" w:rsidRPr="00F15BBC">
              <w:rPr>
                <w:rFonts w:asciiTheme="majorHAnsi" w:hAnsiTheme="majorHAnsi" w:cs="Arial"/>
                <w:b/>
                <w:color w:val="000000" w:themeColor="text1"/>
                <w:sz w:val="22"/>
              </w:rPr>
              <w:t>Trader /</w:t>
            </w:r>
            <w:r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390810846"/>
                <w14:checkbox>
                  <w14:checked w14:val="0"/>
                  <w14:checkedState w14:val="2612" w14:font="MS Gothic"/>
                  <w14:uncheckedState w14:val="2610" w14:font="MS Gothic"/>
                </w14:checkbox>
              </w:sdtPr>
              <w:sdtEndPr/>
              <w:sdtContent>
                <w:r w:rsidRPr="00F15BBC">
                  <w:rPr>
                    <w:rFonts w:asciiTheme="majorHAnsi" w:eastAsia="MS Gothic" w:hAnsiTheme="majorHAnsi" w:cs="Arial"/>
                    <w:b/>
                    <w:color w:val="000000" w:themeColor="text1"/>
                    <w:sz w:val="22"/>
                  </w:rPr>
                  <w:t>☐</w:t>
                </w:r>
              </w:sdtContent>
            </w:sdt>
            <w:r w:rsidRPr="00F15BBC">
              <w:rPr>
                <w:rFonts w:asciiTheme="majorHAnsi" w:hAnsiTheme="majorHAnsi" w:cs="Arial"/>
                <w:b/>
                <w:color w:val="000000" w:themeColor="text1"/>
                <w:sz w:val="22"/>
              </w:rPr>
              <w:t xml:space="preserve">Private Company (Pty </w:t>
            </w:r>
            <w:r w:rsidR="00A32BEF" w:rsidRPr="00F15BBC">
              <w:rPr>
                <w:rFonts w:asciiTheme="majorHAnsi" w:hAnsiTheme="majorHAnsi" w:cs="Arial"/>
                <w:b/>
                <w:color w:val="000000" w:themeColor="text1"/>
                <w:sz w:val="22"/>
              </w:rPr>
              <w:t>Ltd) /</w:t>
            </w:r>
            <w:r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734138443"/>
                <w14:checkbox>
                  <w14:checked w14:val="0"/>
                  <w14:checkedState w14:val="2612" w14:font="MS Gothic"/>
                  <w14:uncheckedState w14:val="2610" w14:font="MS Gothic"/>
                </w14:checkbox>
              </w:sdtPr>
              <w:sdtEndPr/>
              <w:sdtContent>
                <w:r w:rsidRPr="00F15BBC">
                  <w:rPr>
                    <w:rFonts w:asciiTheme="majorHAnsi" w:eastAsia="MS Gothic" w:hAnsiTheme="majorHAnsi" w:cs="Arial"/>
                    <w:b/>
                    <w:color w:val="000000" w:themeColor="text1"/>
                    <w:sz w:val="22"/>
                  </w:rPr>
                  <w:t>☐</w:t>
                </w:r>
              </w:sdtContent>
            </w:sdt>
            <w:r w:rsidRPr="00F15BBC">
              <w:rPr>
                <w:rFonts w:asciiTheme="majorHAnsi" w:hAnsiTheme="majorHAnsi" w:cs="Arial"/>
                <w:b/>
                <w:color w:val="000000" w:themeColor="text1"/>
                <w:sz w:val="22"/>
              </w:rPr>
              <w:t xml:space="preserve"> Trust /  </w:t>
            </w:r>
            <w:sdt>
              <w:sdtPr>
                <w:rPr>
                  <w:rFonts w:asciiTheme="majorHAnsi" w:hAnsiTheme="majorHAnsi" w:cs="Arial"/>
                  <w:b/>
                  <w:color w:val="000000" w:themeColor="text1"/>
                  <w:sz w:val="22"/>
                </w:rPr>
                <w:id w:val="-264922257"/>
                <w14:checkbox>
                  <w14:checked w14:val="0"/>
                  <w14:checkedState w14:val="2612" w14:font="MS Gothic"/>
                  <w14:uncheckedState w14:val="2610" w14:font="MS Gothic"/>
                </w14:checkbox>
              </w:sdtPr>
              <w:sdtEndPr/>
              <w:sdtContent>
                <w:r w:rsidRPr="00F15BBC">
                  <w:rPr>
                    <w:rFonts w:asciiTheme="majorHAnsi" w:eastAsia="MS Gothic" w:hAnsiTheme="majorHAnsi" w:cs="Arial"/>
                    <w:b/>
                    <w:color w:val="000000" w:themeColor="text1"/>
                    <w:sz w:val="22"/>
                  </w:rPr>
                  <w:t>☐</w:t>
                </w:r>
              </w:sdtContent>
            </w:sdt>
            <w:r w:rsidRPr="00F15BBC">
              <w:rPr>
                <w:rFonts w:asciiTheme="majorHAnsi" w:hAnsiTheme="majorHAnsi" w:cs="Arial"/>
                <w:b/>
                <w:color w:val="000000" w:themeColor="text1"/>
                <w:sz w:val="22"/>
              </w:rPr>
              <w:t xml:space="preserve">Public </w:t>
            </w:r>
            <w:r w:rsidR="008235B4" w:rsidRPr="00F15BBC">
              <w:rPr>
                <w:rFonts w:asciiTheme="majorHAnsi" w:hAnsiTheme="majorHAnsi" w:cs="Arial"/>
                <w:b/>
                <w:color w:val="000000" w:themeColor="text1"/>
                <w:sz w:val="22"/>
              </w:rPr>
              <w:t xml:space="preserve">Company </w:t>
            </w:r>
            <w:r w:rsidR="008235B4">
              <w:rPr>
                <w:rFonts w:asciiTheme="majorHAnsi" w:hAnsiTheme="majorHAnsi" w:cs="Arial"/>
                <w:b/>
                <w:color w:val="000000" w:themeColor="text1"/>
                <w:sz w:val="22"/>
              </w:rPr>
              <w:t xml:space="preserve">                                                                                         </w:t>
            </w:r>
          </w:p>
        </w:tc>
        <w:tc>
          <w:tcPr>
            <w:tcW w:w="32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6B0524" w14:textId="77777777" w:rsidR="00F15BBC"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ABN</w:t>
            </w:r>
          </w:p>
          <w:p w14:paraId="23698196" w14:textId="5C84E5A6" w:rsidR="00187951" w:rsidRPr="00F15BBC" w:rsidRDefault="00F15BBC"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 xml:space="preserve"> </w:t>
            </w:r>
            <w:sdt>
              <w:sdtPr>
                <w:rPr>
                  <w:rFonts w:asciiTheme="majorHAnsi" w:hAnsiTheme="majorHAnsi" w:cs="Arial"/>
                  <w:b/>
                  <w:color w:val="0070C0"/>
                  <w:sz w:val="22"/>
                </w:rPr>
                <w:id w:val="305443323"/>
                <w:placeholder>
                  <w:docPart w:val="BCFAC751BDE140CFB8B0A287158F5566"/>
                </w:placeholder>
                <w:showingPlcHdr/>
                <w:text/>
              </w:sdtPr>
              <w:sdtEndPr/>
              <w:sdtContent>
                <w:r w:rsidRPr="00402D5F">
                  <w:rPr>
                    <w:rStyle w:val="PlaceholderText"/>
                    <w:rFonts w:asciiTheme="majorHAnsi" w:hAnsiTheme="majorHAnsi"/>
                    <w:b/>
                    <w:color w:val="0070C0"/>
                    <w:sz w:val="22"/>
                  </w:rPr>
                  <w:t>Click or tap here to enter text.</w:t>
                </w:r>
              </w:sdtContent>
            </w:sdt>
          </w:p>
        </w:tc>
      </w:tr>
      <w:tr w:rsidR="00187951" w:rsidRPr="00F15BBC" w14:paraId="237C85F8" w14:textId="77777777" w:rsidTr="00C66412">
        <w:trPr>
          <w:trHeight w:val="397"/>
          <w:jc w:val="center"/>
        </w:trPr>
        <w:tc>
          <w:tcPr>
            <w:tcW w:w="750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77D2B4" w14:textId="1E6DB9FF" w:rsidR="00187951" w:rsidRPr="00F15BBC" w:rsidRDefault="00F2075A" w:rsidP="00187951">
            <w:pPr>
              <w:rPr>
                <w:rFonts w:asciiTheme="majorHAnsi" w:hAnsiTheme="majorHAnsi" w:cs="Arial"/>
                <w:b/>
                <w:color w:val="000000" w:themeColor="text1"/>
                <w:sz w:val="22"/>
              </w:rPr>
            </w:pPr>
            <w:r>
              <w:rPr>
                <w:rFonts w:asciiTheme="majorHAnsi" w:hAnsiTheme="majorHAnsi" w:cs="Arial"/>
                <w:b/>
                <w:color w:val="000000" w:themeColor="text1"/>
                <w:sz w:val="22"/>
              </w:rPr>
              <w:t>Trading / Business Name:</w:t>
            </w:r>
            <w:r>
              <w:rPr>
                <w:rFonts w:asciiTheme="majorHAnsi" w:hAnsiTheme="majorHAnsi" w:cs="Arial"/>
                <w:b/>
                <w:color w:val="000000" w:themeColor="text1"/>
                <w:sz w:val="22"/>
              </w:rPr>
              <w:t xml:space="preserve">  </w:t>
            </w:r>
            <w:r>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1288881131"/>
                <w:placeholder>
                  <w:docPart w:val="ED430B49663D4D70A528BC70FF70FF91"/>
                </w:placeholder>
                <w:showingPlcHdr/>
                <w:text/>
              </w:sdtPr>
              <w:sdtContent>
                <w:r w:rsidRPr="00F2075A">
                  <w:rPr>
                    <w:rStyle w:val="PlaceholderText"/>
                    <w:rFonts w:asciiTheme="majorHAnsi" w:hAnsiTheme="majorHAnsi"/>
                    <w:b/>
                    <w:color w:val="0070C0"/>
                    <w:sz w:val="22"/>
                    <w:lang w:val="en-AU" w:eastAsia="en-AU"/>
                  </w:rPr>
                  <w:t>Click or tap here to enter text.</w:t>
                </w:r>
              </w:sdtContent>
            </w:sdt>
          </w:p>
        </w:tc>
        <w:tc>
          <w:tcPr>
            <w:tcW w:w="32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B431DA" w14:textId="77777777" w:rsidR="00A60E4C" w:rsidRDefault="00187951" w:rsidP="00A60E4C">
            <w:pPr>
              <w:rPr>
                <w:rFonts w:asciiTheme="majorHAnsi" w:hAnsiTheme="majorHAnsi" w:cs="Arial"/>
                <w:b/>
                <w:color w:val="000000" w:themeColor="text1"/>
                <w:sz w:val="22"/>
              </w:rPr>
            </w:pPr>
            <w:r w:rsidRPr="00F15BBC">
              <w:rPr>
                <w:rFonts w:asciiTheme="majorHAnsi" w:hAnsiTheme="majorHAnsi" w:cs="Arial"/>
                <w:b/>
                <w:color w:val="000000" w:themeColor="text1"/>
                <w:sz w:val="22"/>
              </w:rPr>
              <w:t>ACN:</w:t>
            </w:r>
          </w:p>
          <w:p w14:paraId="23DAFF2F" w14:textId="1BE91652" w:rsidR="00187951" w:rsidRPr="00F15BBC" w:rsidRDefault="004B0FA4" w:rsidP="00A60E4C">
            <w:pPr>
              <w:rPr>
                <w:rFonts w:asciiTheme="majorHAnsi" w:hAnsiTheme="majorHAnsi" w:cs="Arial"/>
                <w:b/>
                <w:color w:val="000000" w:themeColor="text1"/>
                <w:sz w:val="22"/>
              </w:rPr>
            </w:pPr>
            <w:sdt>
              <w:sdtPr>
                <w:rPr>
                  <w:rFonts w:asciiTheme="majorHAnsi" w:hAnsiTheme="majorHAnsi" w:cs="Arial"/>
                  <w:b/>
                  <w:color w:val="000000" w:themeColor="text1"/>
                  <w:sz w:val="22"/>
                </w:rPr>
                <w:id w:val="406885854"/>
                <w:placeholder>
                  <w:docPart w:val="57F569CBE3F340C1B7A7BDFACC431334"/>
                </w:placeholder>
                <w:showingPlcHdr/>
                <w:text/>
              </w:sdtPr>
              <w:sdtEndPr/>
              <w:sdtContent>
                <w:r w:rsidR="00CF56F6" w:rsidRPr="00C66412">
                  <w:rPr>
                    <w:rStyle w:val="PlaceholderText"/>
                    <w:rFonts w:cs="Arial"/>
                    <w:b/>
                    <w:color w:val="0070C0"/>
                    <w:sz w:val="22"/>
                    <w:lang w:val="en-AU" w:eastAsia="en-AU"/>
                  </w:rPr>
                  <w:t>Click or tap here to enter text.</w:t>
                </w:r>
              </w:sdtContent>
            </w:sdt>
          </w:p>
        </w:tc>
      </w:tr>
      <w:tr w:rsidR="00187951" w:rsidRPr="00F15BBC" w14:paraId="69624471" w14:textId="77777777" w:rsidTr="00263036">
        <w:trPr>
          <w:trHeight w:val="397"/>
          <w:jc w:val="center"/>
        </w:trPr>
        <w:tc>
          <w:tcPr>
            <w:tcW w:w="750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4B1989" w14:textId="75CFC804" w:rsidR="006962A5" w:rsidRDefault="00A60E4C"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 xml:space="preserve">Full Name of Business/Company:  </w:t>
            </w:r>
          </w:p>
          <w:sdt>
            <w:sdtPr>
              <w:rPr>
                <w:rFonts w:asciiTheme="majorHAnsi" w:hAnsiTheme="majorHAnsi" w:cs="Arial"/>
                <w:b/>
                <w:color w:val="000000" w:themeColor="text1"/>
                <w:sz w:val="22"/>
              </w:rPr>
              <w:id w:val="-1456707286"/>
              <w:placeholder>
                <w:docPart w:val="0A2758F4EE4B47E0810377EFFFF94820"/>
              </w:placeholder>
              <w:showingPlcHdr/>
              <w:text/>
            </w:sdtPr>
            <w:sdtContent>
              <w:p w14:paraId="12B83A6F" w14:textId="6ACB35FE" w:rsidR="00A60E4C" w:rsidRPr="00F15BBC" w:rsidRDefault="00A60E4C" w:rsidP="00187951">
                <w:pPr>
                  <w:rPr>
                    <w:rFonts w:asciiTheme="majorHAnsi" w:hAnsiTheme="majorHAnsi" w:cs="Arial"/>
                    <w:b/>
                    <w:color w:val="000000" w:themeColor="text1"/>
                    <w:sz w:val="22"/>
                  </w:rPr>
                </w:pPr>
                <w:r w:rsidRPr="00A60E4C">
                  <w:rPr>
                    <w:rStyle w:val="PlaceholderText"/>
                    <w:rFonts w:asciiTheme="majorHAnsi" w:hAnsiTheme="majorHAnsi"/>
                    <w:b/>
                    <w:color w:val="0070C0"/>
                    <w:sz w:val="22"/>
                    <w:lang w:val="en-AU" w:eastAsia="en-AU"/>
                  </w:rPr>
                  <w:t>Click or tap here to enter text.</w:t>
                </w:r>
              </w:p>
            </w:sdtContent>
          </w:sdt>
          <w:p w14:paraId="5D9D3384" w14:textId="77777777" w:rsidR="006962A5" w:rsidRPr="00F15BBC" w:rsidRDefault="006962A5" w:rsidP="00187951">
            <w:pPr>
              <w:rPr>
                <w:rFonts w:asciiTheme="majorHAnsi" w:hAnsiTheme="majorHAnsi" w:cs="Arial"/>
                <w:b/>
                <w:color w:val="000000" w:themeColor="text1"/>
                <w:sz w:val="22"/>
              </w:rPr>
            </w:pPr>
          </w:p>
        </w:tc>
        <w:tc>
          <w:tcPr>
            <w:tcW w:w="3271" w:type="dxa"/>
            <w:tcBorders>
              <w:top w:val="single" w:sz="8" w:space="0" w:color="auto"/>
              <w:left w:val="single" w:sz="8" w:space="0" w:color="auto"/>
              <w:bottom w:val="single" w:sz="8" w:space="0" w:color="auto"/>
              <w:right w:val="single" w:sz="8" w:space="0" w:color="auto"/>
            </w:tcBorders>
          </w:tcPr>
          <w:p w14:paraId="7F6EEA25" w14:textId="77777777" w:rsidR="00A60E4C" w:rsidRDefault="00187951" w:rsidP="00A60E4C">
            <w:pPr>
              <w:rPr>
                <w:rFonts w:asciiTheme="majorHAnsi" w:hAnsiTheme="majorHAnsi" w:cs="Arial"/>
                <w:b/>
                <w:color w:val="000000" w:themeColor="text1"/>
                <w:sz w:val="22"/>
              </w:rPr>
            </w:pPr>
            <w:r w:rsidRPr="00F15BBC">
              <w:rPr>
                <w:rFonts w:asciiTheme="majorHAnsi" w:hAnsiTheme="majorHAnsi" w:cs="Arial"/>
                <w:b/>
                <w:color w:val="000000" w:themeColor="text1"/>
                <w:sz w:val="22"/>
              </w:rPr>
              <w:t xml:space="preserve"> </w:t>
            </w:r>
            <w:r w:rsidR="00CA7484">
              <w:rPr>
                <w:rFonts w:asciiTheme="majorHAnsi" w:hAnsiTheme="majorHAnsi" w:cs="Arial"/>
                <w:b/>
                <w:color w:val="000000" w:themeColor="text1"/>
                <w:sz w:val="22"/>
              </w:rPr>
              <w:t xml:space="preserve"> </w:t>
            </w:r>
            <w:r w:rsidRPr="00F15BBC">
              <w:rPr>
                <w:rFonts w:asciiTheme="majorHAnsi" w:hAnsiTheme="majorHAnsi" w:cs="Arial"/>
                <w:b/>
                <w:color w:val="000000" w:themeColor="text1"/>
                <w:sz w:val="22"/>
              </w:rPr>
              <w:t>Website:</w:t>
            </w:r>
          </w:p>
          <w:p w14:paraId="7B2C310A" w14:textId="5D19810E" w:rsidR="00187951" w:rsidRPr="00F15BBC" w:rsidRDefault="00A60E4C" w:rsidP="00A60E4C">
            <w:pPr>
              <w:rPr>
                <w:rFonts w:asciiTheme="majorHAnsi" w:hAnsiTheme="majorHAnsi" w:cs="Arial"/>
                <w:b/>
                <w:color w:val="000000" w:themeColor="text1"/>
                <w:sz w:val="22"/>
              </w:rPr>
            </w:pPr>
            <w:r>
              <w:rPr>
                <w:rFonts w:asciiTheme="majorHAnsi" w:hAnsiTheme="majorHAnsi" w:cs="Arial"/>
                <w:b/>
                <w:color w:val="000000" w:themeColor="text1"/>
                <w:sz w:val="22"/>
              </w:rPr>
              <w:t xml:space="preserve"> </w:t>
            </w:r>
            <w:r w:rsidR="00CF56F6"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2032223169"/>
                <w:placeholder>
                  <w:docPart w:val="ED921C2B6E4C45C3A63ADB4EA6E7B2FE"/>
                </w:placeholder>
                <w:showingPlcHdr/>
                <w:text/>
              </w:sdtPr>
              <w:sdtEndPr/>
              <w:sdtContent>
                <w:r w:rsidR="00CF56F6" w:rsidRPr="00C66412">
                  <w:rPr>
                    <w:rStyle w:val="PlaceholderText"/>
                    <w:rFonts w:asciiTheme="majorHAnsi" w:hAnsiTheme="majorHAnsi"/>
                    <w:b/>
                    <w:color w:val="0070C0"/>
                    <w:sz w:val="22"/>
                    <w:lang w:val="en-AU" w:eastAsia="en-AU"/>
                  </w:rPr>
                  <w:t>Click or tap here to enter text.</w:t>
                </w:r>
              </w:sdtContent>
            </w:sdt>
          </w:p>
        </w:tc>
      </w:tr>
      <w:tr w:rsidR="00187951" w:rsidRPr="00F15BBC" w14:paraId="6932FA06" w14:textId="77777777" w:rsidTr="00CA7484">
        <w:trPr>
          <w:trHeight w:val="1045"/>
          <w:jc w:val="center"/>
        </w:trPr>
        <w:tc>
          <w:tcPr>
            <w:tcW w:w="4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85775B" w14:textId="77777777"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Postal Address:</w:t>
            </w:r>
          </w:p>
          <w:sdt>
            <w:sdtPr>
              <w:rPr>
                <w:rFonts w:asciiTheme="majorHAnsi" w:hAnsiTheme="majorHAnsi" w:cs="Arial"/>
                <w:b/>
                <w:color w:val="0070C0"/>
                <w:sz w:val="22"/>
              </w:rPr>
              <w:id w:val="2123338702"/>
              <w:placeholder>
                <w:docPart w:val="971822E4EDE24A7692390647B3993A6B"/>
              </w:placeholder>
              <w:showingPlcHdr/>
              <w:text/>
            </w:sdtPr>
            <w:sdtEndPr/>
            <w:sdtContent>
              <w:p w14:paraId="7CAA8F67" w14:textId="524DFDB3" w:rsidR="00714BCC" w:rsidRPr="00402D5F" w:rsidRDefault="00CF56F6" w:rsidP="00187951">
                <w:pPr>
                  <w:rPr>
                    <w:rFonts w:asciiTheme="majorHAnsi" w:hAnsiTheme="majorHAnsi" w:cs="Arial"/>
                    <w:b/>
                    <w:color w:val="0070C0"/>
                    <w:sz w:val="22"/>
                  </w:rPr>
                </w:pPr>
                <w:r w:rsidRPr="00402D5F">
                  <w:rPr>
                    <w:rStyle w:val="PlaceholderText"/>
                    <w:rFonts w:asciiTheme="majorHAnsi" w:hAnsiTheme="majorHAnsi"/>
                    <w:b/>
                    <w:color w:val="0070C0"/>
                    <w:sz w:val="22"/>
                    <w:lang w:val="en-AU" w:eastAsia="en-AU"/>
                  </w:rPr>
                  <w:t>Click or tap here to enter text.</w:t>
                </w:r>
              </w:p>
            </w:sdtContent>
          </w:sdt>
          <w:sdt>
            <w:sdtPr>
              <w:rPr>
                <w:rFonts w:asciiTheme="majorHAnsi" w:hAnsiTheme="majorHAnsi" w:cs="Arial"/>
                <w:b/>
                <w:color w:val="0070C0"/>
                <w:sz w:val="22"/>
              </w:rPr>
              <w:id w:val="-1091547130"/>
              <w:placeholder>
                <w:docPart w:val="F0E0750E51014D8795133237FDBD2694"/>
              </w:placeholder>
              <w:showingPlcHdr/>
              <w:text/>
            </w:sdtPr>
            <w:sdtEndPr/>
            <w:sdtContent>
              <w:p w14:paraId="79E88DF8" w14:textId="5DA49D0B" w:rsidR="00714BCC" w:rsidRPr="002102C4" w:rsidRDefault="00CF56F6" w:rsidP="00187951">
                <w:pPr>
                  <w:rPr>
                    <w:rFonts w:asciiTheme="majorHAnsi" w:hAnsiTheme="majorHAnsi" w:cs="Arial"/>
                    <w:b/>
                    <w:color w:val="0070C0"/>
                    <w:sz w:val="22"/>
                  </w:rPr>
                </w:pPr>
                <w:r w:rsidRPr="00402D5F">
                  <w:rPr>
                    <w:rStyle w:val="PlaceholderText"/>
                    <w:rFonts w:asciiTheme="majorHAnsi" w:hAnsiTheme="majorHAnsi"/>
                    <w:b/>
                    <w:color w:val="0070C0"/>
                    <w:sz w:val="22"/>
                    <w:lang w:val="en-AU" w:eastAsia="en-AU"/>
                  </w:rPr>
                  <w:t>Click or tap here to enter text.</w:t>
                </w:r>
              </w:p>
            </w:sdtContent>
          </w:sdt>
        </w:tc>
        <w:tc>
          <w:tcPr>
            <w:tcW w:w="28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6D7E7D" w14:textId="77777777"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Suburb / State:</w:t>
            </w:r>
          </w:p>
          <w:sdt>
            <w:sdtPr>
              <w:rPr>
                <w:rFonts w:asciiTheme="majorHAnsi" w:hAnsiTheme="majorHAnsi" w:cs="Arial"/>
                <w:b/>
                <w:color w:val="0070C0"/>
                <w:sz w:val="22"/>
              </w:rPr>
              <w:id w:val="-1467732833"/>
              <w:placeholder>
                <w:docPart w:val="616F605630094CB59C06FE19E54CFD3A"/>
              </w:placeholder>
              <w:showingPlcHdr/>
              <w:text/>
            </w:sdtPr>
            <w:sdtEndPr/>
            <w:sdtContent>
              <w:p w14:paraId="699B6B03" w14:textId="0F2440A9" w:rsidR="00187951" w:rsidRPr="002102C4" w:rsidRDefault="00CF56F6" w:rsidP="00187951">
                <w:pPr>
                  <w:rPr>
                    <w:rFonts w:asciiTheme="majorHAnsi" w:hAnsiTheme="majorHAnsi" w:cs="Arial"/>
                    <w:b/>
                    <w:color w:val="0070C0"/>
                    <w:sz w:val="22"/>
                  </w:rPr>
                </w:pPr>
                <w:r w:rsidRPr="00402D5F">
                  <w:rPr>
                    <w:rStyle w:val="PlaceholderText"/>
                    <w:rFonts w:asciiTheme="majorHAnsi" w:hAnsiTheme="majorHAnsi"/>
                    <w:b/>
                    <w:color w:val="0070C0"/>
                    <w:sz w:val="22"/>
                    <w:lang w:val="en-AU" w:eastAsia="en-AU"/>
                  </w:rPr>
                  <w:t>Click or tap here to enter text.</w:t>
                </w:r>
              </w:p>
            </w:sdtContent>
          </w:sdt>
        </w:tc>
        <w:tc>
          <w:tcPr>
            <w:tcW w:w="32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9AC00F" w14:textId="68B44A15" w:rsidR="00567A84"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Postcode:</w:t>
            </w:r>
          </w:p>
          <w:p w14:paraId="3DC1AD02" w14:textId="1E9F84BF" w:rsidR="00187951" w:rsidRPr="002102C4" w:rsidRDefault="00CF56F6" w:rsidP="00187951">
            <w:pPr>
              <w:rPr>
                <w:rFonts w:asciiTheme="majorHAnsi" w:hAnsiTheme="majorHAnsi" w:cs="Arial"/>
                <w:b/>
                <w:color w:val="0070C0"/>
                <w:sz w:val="22"/>
              </w:rPr>
            </w:pPr>
            <w:r w:rsidRPr="00F15BBC">
              <w:rPr>
                <w:rFonts w:asciiTheme="majorHAnsi" w:hAnsiTheme="majorHAnsi" w:cs="Arial"/>
                <w:b/>
                <w:color w:val="000000" w:themeColor="text1"/>
                <w:sz w:val="22"/>
              </w:rPr>
              <w:t xml:space="preserve"> </w:t>
            </w:r>
            <w:sdt>
              <w:sdtPr>
                <w:rPr>
                  <w:rFonts w:asciiTheme="majorHAnsi" w:hAnsiTheme="majorHAnsi" w:cs="Arial"/>
                  <w:b/>
                  <w:color w:val="0070C0"/>
                  <w:sz w:val="22"/>
                </w:rPr>
                <w:id w:val="-1440370016"/>
                <w:placeholder>
                  <w:docPart w:val="9C4AAE74B1CF4950BE2C3CCBE452329C"/>
                </w:placeholder>
                <w:showingPlcHdr/>
                <w:text/>
              </w:sdtPr>
              <w:sdtEndPr/>
              <w:sdtContent>
                <w:r w:rsidRPr="00402D5F">
                  <w:rPr>
                    <w:rStyle w:val="PlaceholderText"/>
                    <w:rFonts w:asciiTheme="majorHAnsi" w:hAnsiTheme="majorHAnsi"/>
                    <w:b/>
                    <w:color w:val="0070C0"/>
                    <w:sz w:val="22"/>
                    <w:lang w:val="en-AU" w:eastAsia="en-AU"/>
                  </w:rPr>
                  <w:t>Click or tap here to enter text.</w:t>
                </w:r>
              </w:sdtContent>
            </w:sdt>
          </w:p>
          <w:p w14:paraId="0A653F1D" w14:textId="02E2136D" w:rsidR="00187951" w:rsidRPr="00F15BBC" w:rsidRDefault="00187951" w:rsidP="00187951">
            <w:pPr>
              <w:rPr>
                <w:rFonts w:asciiTheme="majorHAnsi" w:hAnsiTheme="majorHAnsi" w:cs="Arial"/>
                <w:b/>
                <w:color w:val="000000" w:themeColor="text1"/>
                <w:sz w:val="22"/>
              </w:rPr>
            </w:pPr>
          </w:p>
        </w:tc>
      </w:tr>
      <w:tr w:rsidR="00187951" w:rsidRPr="00F15BBC" w14:paraId="794F5063" w14:textId="77777777" w:rsidTr="00CA7484">
        <w:trPr>
          <w:trHeight w:val="397"/>
          <w:jc w:val="center"/>
        </w:trPr>
        <w:tc>
          <w:tcPr>
            <w:tcW w:w="4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8404A8" w14:textId="77777777" w:rsidR="00187951" w:rsidRPr="00F15BBC" w:rsidRDefault="00187951" w:rsidP="00715A4B">
            <w:pPr>
              <w:jc w:val="both"/>
              <w:rPr>
                <w:rFonts w:asciiTheme="majorHAnsi" w:hAnsiTheme="majorHAnsi" w:cs="Arial"/>
                <w:b/>
                <w:color w:val="000000" w:themeColor="text1"/>
                <w:sz w:val="22"/>
              </w:rPr>
            </w:pPr>
            <w:r w:rsidRPr="00F15BBC">
              <w:rPr>
                <w:rFonts w:asciiTheme="majorHAnsi" w:hAnsiTheme="majorHAnsi" w:cs="Arial"/>
                <w:b/>
                <w:color w:val="000000" w:themeColor="text1"/>
                <w:sz w:val="22"/>
              </w:rPr>
              <w:t>Delivery Address:</w:t>
            </w:r>
          </w:p>
          <w:sdt>
            <w:sdtPr>
              <w:rPr>
                <w:rFonts w:asciiTheme="majorHAnsi" w:hAnsiTheme="majorHAnsi" w:cs="Arial"/>
                <w:b/>
                <w:color w:val="0070C0"/>
                <w:sz w:val="22"/>
              </w:rPr>
              <w:id w:val="-936433904"/>
              <w:placeholder>
                <w:docPart w:val="D39ADEB517BE4A4980825E0E81F775F2"/>
              </w:placeholder>
              <w:showingPlcHdr/>
              <w:text/>
            </w:sdtPr>
            <w:sdtEndPr/>
            <w:sdtContent>
              <w:p w14:paraId="17FC1909" w14:textId="596822B1" w:rsidR="00714BCC" w:rsidRPr="00402D5F" w:rsidRDefault="00CF56F6" w:rsidP="00715A4B">
                <w:pPr>
                  <w:jc w:val="both"/>
                  <w:rPr>
                    <w:rFonts w:asciiTheme="majorHAnsi" w:hAnsiTheme="majorHAnsi" w:cs="Arial"/>
                    <w:b/>
                    <w:color w:val="0070C0"/>
                    <w:sz w:val="22"/>
                  </w:rPr>
                </w:pPr>
                <w:r w:rsidRPr="00402D5F">
                  <w:rPr>
                    <w:rStyle w:val="PlaceholderText"/>
                    <w:rFonts w:asciiTheme="majorHAnsi" w:hAnsiTheme="majorHAnsi"/>
                    <w:b/>
                    <w:color w:val="0070C0"/>
                    <w:sz w:val="22"/>
                    <w:lang w:val="en-AU" w:eastAsia="en-AU"/>
                  </w:rPr>
                  <w:t>Click or tap here to enter text.</w:t>
                </w:r>
              </w:p>
            </w:sdtContent>
          </w:sdt>
          <w:sdt>
            <w:sdtPr>
              <w:rPr>
                <w:rFonts w:asciiTheme="majorHAnsi" w:hAnsiTheme="majorHAnsi" w:cs="Arial"/>
                <w:b/>
                <w:color w:val="0070C0"/>
                <w:sz w:val="22"/>
              </w:rPr>
              <w:id w:val="2025822171"/>
              <w:placeholder>
                <w:docPart w:val="DF82580EA4204A819CDD2B10DC1C783A"/>
              </w:placeholder>
              <w:showingPlcHdr/>
              <w:text/>
            </w:sdtPr>
            <w:sdtEndPr/>
            <w:sdtContent>
              <w:p w14:paraId="63AEA4C0" w14:textId="7E9451B7" w:rsidR="00714BCC" w:rsidRPr="00F15BBC" w:rsidRDefault="00324EBE" w:rsidP="00715A4B">
                <w:pPr>
                  <w:jc w:val="both"/>
                  <w:rPr>
                    <w:rFonts w:asciiTheme="majorHAnsi" w:hAnsiTheme="majorHAnsi" w:cs="Arial"/>
                    <w:b/>
                    <w:color w:val="000000" w:themeColor="text1"/>
                    <w:sz w:val="22"/>
                  </w:rPr>
                </w:pPr>
                <w:r w:rsidRPr="00402D5F">
                  <w:rPr>
                    <w:rStyle w:val="PlaceholderText"/>
                    <w:rFonts w:asciiTheme="majorHAnsi" w:hAnsiTheme="majorHAnsi"/>
                    <w:b/>
                    <w:color w:val="0070C0"/>
                    <w:sz w:val="22"/>
                    <w:lang w:val="en-AU" w:eastAsia="en-AU"/>
                  </w:rPr>
                  <w:t>Click or tap here to enter text.</w:t>
                </w:r>
              </w:p>
            </w:sdtContent>
          </w:sdt>
        </w:tc>
        <w:tc>
          <w:tcPr>
            <w:tcW w:w="28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655EE7" w14:textId="7FF696A3" w:rsidR="002102C4" w:rsidRDefault="00187951" w:rsidP="00715A4B">
            <w:pPr>
              <w:jc w:val="both"/>
              <w:rPr>
                <w:rFonts w:asciiTheme="majorHAnsi" w:hAnsiTheme="majorHAnsi" w:cs="Arial"/>
                <w:b/>
                <w:color w:val="000000" w:themeColor="text1"/>
                <w:sz w:val="22"/>
              </w:rPr>
            </w:pPr>
            <w:r w:rsidRPr="00F15BBC">
              <w:rPr>
                <w:rFonts w:asciiTheme="majorHAnsi" w:hAnsiTheme="majorHAnsi" w:cs="Arial"/>
                <w:b/>
                <w:color w:val="000000" w:themeColor="text1"/>
                <w:sz w:val="22"/>
              </w:rPr>
              <w:t>Suburb / State:</w:t>
            </w:r>
          </w:p>
          <w:p w14:paraId="098D34CC" w14:textId="60A566CB" w:rsidR="00187951" w:rsidRPr="00F15BBC" w:rsidRDefault="004B0FA4" w:rsidP="00715A4B">
            <w:pPr>
              <w:jc w:val="both"/>
              <w:rPr>
                <w:rFonts w:asciiTheme="majorHAnsi" w:hAnsiTheme="majorHAnsi" w:cs="Arial"/>
                <w:b/>
                <w:color w:val="000000" w:themeColor="text1"/>
                <w:sz w:val="22"/>
              </w:rPr>
            </w:pPr>
            <w:sdt>
              <w:sdtPr>
                <w:rPr>
                  <w:rFonts w:asciiTheme="majorHAnsi" w:hAnsiTheme="majorHAnsi" w:cs="Arial"/>
                  <w:b/>
                  <w:color w:val="000000" w:themeColor="text1"/>
                  <w:sz w:val="22"/>
                </w:rPr>
                <w:id w:val="-1752119806"/>
                <w:placeholder>
                  <w:docPart w:val="758FBC626F4E4E00A9F00F0B49A382A4"/>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p w14:paraId="3DF33B28" w14:textId="1F6A151F" w:rsidR="00187951" w:rsidRPr="00F15BBC" w:rsidRDefault="00187951" w:rsidP="00715A4B">
            <w:pPr>
              <w:jc w:val="both"/>
              <w:rPr>
                <w:rFonts w:asciiTheme="majorHAnsi" w:hAnsiTheme="majorHAnsi" w:cs="Arial"/>
                <w:b/>
                <w:color w:val="000000" w:themeColor="text1"/>
                <w:sz w:val="22"/>
              </w:rPr>
            </w:pPr>
          </w:p>
        </w:tc>
        <w:tc>
          <w:tcPr>
            <w:tcW w:w="32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7F1228" w14:textId="77777777" w:rsidR="00AE7B5C" w:rsidRPr="00F15BBC" w:rsidRDefault="00187951" w:rsidP="00715A4B">
            <w:pPr>
              <w:jc w:val="both"/>
              <w:rPr>
                <w:rFonts w:asciiTheme="majorHAnsi" w:hAnsiTheme="majorHAnsi" w:cs="Arial"/>
                <w:b/>
                <w:color w:val="000000" w:themeColor="text1"/>
                <w:sz w:val="22"/>
              </w:rPr>
            </w:pPr>
            <w:r w:rsidRPr="00F15BBC">
              <w:rPr>
                <w:rFonts w:asciiTheme="majorHAnsi" w:hAnsiTheme="majorHAnsi" w:cs="Arial"/>
                <w:b/>
                <w:color w:val="000000" w:themeColor="text1"/>
                <w:sz w:val="22"/>
              </w:rPr>
              <w:t>Postcode:</w:t>
            </w:r>
          </w:p>
          <w:p w14:paraId="6C07357F" w14:textId="0786768F" w:rsidR="00187951" w:rsidRPr="00F15BBC" w:rsidRDefault="00324EBE" w:rsidP="00715A4B">
            <w:pPr>
              <w:jc w:val="both"/>
              <w:rPr>
                <w:rFonts w:asciiTheme="majorHAnsi" w:hAnsiTheme="majorHAnsi" w:cs="Arial"/>
                <w:b/>
                <w:color w:val="000000" w:themeColor="text1"/>
                <w:sz w:val="22"/>
              </w:rPr>
            </w:pPr>
            <w:r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1486360226"/>
                <w:placeholder>
                  <w:docPart w:val="7A14ECFD1DBA47F8B9EF8DFB3F22EB15"/>
                </w:placeholder>
                <w:showingPlcHdr/>
                <w:text/>
              </w:sdtPr>
              <w:sdtEndPr/>
              <w:sdtContent>
                <w:r w:rsidRPr="00402D5F">
                  <w:rPr>
                    <w:rStyle w:val="PlaceholderText"/>
                    <w:rFonts w:asciiTheme="majorHAnsi" w:hAnsiTheme="majorHAnsi"/>
                    <w:b/>
                    <w:color w:val="0070C0"/>
                    <w:sz w:val="22"/>
                    <w:lang w:val="en-AU" w:eastAsia="en-AU"/>
                  </w:rPr>
                  <w:t>Click or tap here to enter text.</w:t>
                </w:r>
              </w:sdtContent>
            </w:sdt>
          </w:p>
          <w:p w14:paraId="37314C77" w14:textId="2B6F8BEE" w:rsidR="00187951" w:rsidRPr="00F15BBC" w:rsidRDefault="00187951" w:rsidP="00715A4B">
            <w:pPr>
              <w:jc w:val="both"/>
              <w:rPr>
                <w:rFonts w:asciiTheme="majorHAnsi" w:hAnsiTheme="majorHAnsi" w:cs="Arial"/>
                <w:b/>
                <w:color w:val="000000" w:themeColor="text1"/>
                <w:sz w:val="22"/>
              </w:rPr>
            </w:pPr>
          </w:p>
        </w:tc>
      </w:tr>
      <w:tr w:rsidR="00187951" w:rsidRPr="00F15BBC" w14:paraId="4962E14B" w14:textId="77777777" w:rsidTr="00CA7484">
        <w:trPr>
          <w:trHeight w:val="397"/>
          <w:jc w:val="center"/>
        </w:trPr>
        <w:tc>
          <w:tcPr>
            <w:tcW w:w="4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CBDA07" w14:textId="71580279"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Email Address for Invoices/Statements:</w:t>
            </w:r>
          </w:p>
        </w:tc>
        <w:sdt>
          <w:sdtPr>
            <w:rPr>
              <w:rFonts w:asciiTheme="majorHAnsi" w:hAnsiTheme="majorHAnsi" w:cs="Arial"/>
              <w:b/>
              <w:color w:val="000000" w:themeColor="text1"/>
              <w:sz w:val="22"/>
            </w:rPr>
            <w:id w:val="1950344894"/>
            <w:placeholder>
              <w:docPart w:val="0E07792B2A064BD88A4A09BE6770FB11"/>
            </w:placeholder>
            <w:showingPlcHdr/>
            <w:text/>
          </w:sdtPr>
          <w:sdtEndPr/>
          <w:sdtContent>
            <w:tc>
              <w:tcPr>
                <w:tcW w:w="610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782652" w14:textId="3435CA65" w:rsidR="00187951" w:rsidRPr="00F15BBC" w:rsidRDefault="00324EBE" w:rsidP="00187951">
                <w:pPr>
                  <w:rPr>
                    <w:rFonts w:asciiTheme="majorHAnsi" w:hAnsiTheme="majorHAnsi" w:cs="Arial"/>
                    <w:b/>
                    <w:color w:val="000000" w:themeColor="text1"/>
                    <w:sz w:val="22"/>
                  </w:rPr>
                </w:pPr>
                <w:r w:rsidRPr="00402D5F">
                  <w:rPr>
                    <w:rStyle w:val="PlaceholderText"/>
                    <w:rFonts w:asciiTheme="majorHAnsi" w:hAnsiTheme="majorHAnsi"/>
                    <w:b/>
                    <w:color w:val="0070C0"/>
                    <w:sz w:val="22"/>
                    <w:lang w:val="en-AU" w:eastAsia="en-AU"/>
                  </w:rPr>
                  <w:t>Click or tap here to enter text.</w:t>
                </w:r>
              </w:p>
            </w:tc>
          </w:sdtContent>
        </w:sdt>
      </w:tr>
      <w:tr w:rsidR="00187951" w:rsidRPr="00F15BBC" w14:paraId="50FED391" w14:textId="77777777" w:rsidTr="00CA7484">
        <w:trPr>
          <w:trHeight w:val="397"/>
          <w:jc w:val="center"/>
        </w:trPr>
        <w:tc>
          <w:tcPr>
            <w:tcW w:w="4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69DB5A" w14:textId="12911420"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Telephone (Bus):</w:t>
            </w:r>
            <w:r w:rsidR="00324EBE"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1562670331"/>
                <w:placeholder>
                  <w:docPart w:val="10B0302AE59348E0BD1F17949992C824"/>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tc>
        <w:tc>
          <w:tcPr>
            <w:tcW w:w="28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10F520" w14:textId="47EA4A94"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Mobile:</w:t>
            </w:r>
            <w:r w:rsidR="00AE7B5C" w:rsidRPr="00F15BBC">
              <w:rPr>
                <w:rFonts w:asciiTheme="majorHAnsi" w:hAnsiTheme="majorHAnsi" w:cs="Arial"/>
                <w:b/>
                <w:color w:val="000000" w:themeColor="text1"/>
                <w:sz w:val="22"/>
              </w:rPr>
              <w:t xml:space="preserve"> </w:t>
            </w:r>
          </w:p>
        </w:tc>
        <w:sdt>
          <w:sdtPr>
            <w:rPr>
              <w:rFonts w:asciiTheme="majorHAnsi" w:hAnsiTheme="majorHAnsi" w:cs="Arial"/>
              <w:b/>
              <w:color w:val="000000" w:themeColor="text1"/>
              <w:sz w:val="22"/>
            </w:rPr>
            <w:id w:val="-1256206109"/>
            <w:placeholder>
              <w:docPart w:val="DE87153FA30745E68F4866358328573F"/>
            </w:placeholder>
            <w:showingPlcHdr/>
            <w:text/>
          </w:sdtPr>
          <w:sdtEndPr/>
          <w:sdtContent>
            <w:tc>
              <w:tcPr>
                <w:tcW w:w="32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986F9D" w14:textId="7BD5FB52" w:rsidR="00187951" w:rsidRPr="00F15BBC" w:rsidRDefault="00324EBE" w:rsidP="00187951">
                <w:pPr>
                  <w:rPr>
                    <w:rFonts w:asciiTheme="majorHAnsi" w:hAnsiTheme="majorHAnsi" w:cs="Arial"/>
                    <w:b/>
                    <w:color w:val="000000" w:themeColor="text1"/>
                    <w:sz w:val="22"/>
                  </w:rPr>
                </w:pPr>
                <w:r w:rsidRPr="00402D5F">
                  <w:rPr>
                    <w:rStyle w:val="PlaceholderText"/>
                    <w:rFonts w:asciiTheme="majorHAnsi" w:hAnsiTheme="majorHAnsi"/>
                    <w:b/>
                    <w:color w:val="0070C0"/>
                    <w:sz w:val="22"/>
                    <w:lang w:val="en-AU" w:eastAsia="en-AU"/>
                  </w:rPr>
                  <w:t>Click or tap here to enter text.</w:t>
                </w:r>
              </w:p>
            </w:tc>
          </w:sdtContent>
        </w:sdt>
      </w:tr>
      <w:tr w:rsidR="00187951" w:rsidRPr="00F15BBC" w14:paraId="78F31886" w14:textId="77777777" w:rsidTr="00CA7484">
        <w:trPr>
          <w:trHeight w:val="397"/>
          <w:jc w:val="center"/>
        </w:trPr>
        <w:tc>
          <w:tcPr>
            <w:tcW w:w="4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07537E" w14:textId="70370C46"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Contact – Purchasing:</w:t>
            </w:r>
            <w:r w:rsidR="00324EBE"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112636862"/>
                <w:placeholder>
                  <w:docPart w:val="9799CC8E24AF421CAE52CD52C2B1F0D0"/>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tc>
        <w:tc>
          <w:tcPr>
            <w:tcW w:w="610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1ADF3E" w14:textId="02A0DA12"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Contact – Accounts Payable:</w:t>
            </w:r>
            <w:r w:rsidR="00CA7484">
              <w:rPr>
                <w:rFonts w:asciiTheme="majorHAnsi" w:hAnsiTheme="majorHAnsi" w:cs="Arial"/>
                <w:b/>
                <w:color w:val="000000" w:themeColor="text1"/>
                <w:sz w:val="22"/>
              </w:rPr>
              <w:t xml:space="preserve">   </w:t>
            </w:r>
            <w:r w:rsidR="00324EBE"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1287738584"/>
                <w:placeholder>
                  <w:docPart w:val="9015707DB90D4C8582C183820F07F2FA"/>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tc>
      </w:tr>
      <w:tr w:rsidR="00187951" w:rsidRPr="00F15BBC" w14:paraId="467DF2A1" w14:textId="77777777" w:rsidTr="00C66412">
        <w:trPr>
          <w:trHeight w:val="261"/>
          <w:jc w:val="center"/>
        </w:trPr>
        <w:tc>
          <w:tcPr>
            <w:tcW w:w="10774" w:type="dxa"/>
            <w:gridSpan w:val="3"/>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14:paraId="6567498F" w14:textId="77777777" w:rsidR="00187951" w:rsidRPr="00F15BBC" w:rsidRDefault="00187951" w:rsidP="00187951">
            <w:pPr>
              <w:spacing w:before="60" w:after="60"/>
              <w:rPr>
                <w:rFonts w:asciiTheme="majorHAnsi" w:hAnsiTheme="majorHAnsi" w:cs="Arial"/>
                <w:b/>
                <w:color w:val="000000" w:themeColor="text1"/>
                <w:sz w:val="22"/>
              </w:rPr>
            </w:pPr>
            <w:r w:rsidRPr="00F15BBC">
              <w:rPr>
                <w:rFonts w:asciiTheme="majorHAnsi" w:hAnsiTheme="majorHAnsi" w:cs="Arial"/>
                <w:b/>
                <w:bCs/>
                <w:color w:val="000000" w:themeColor="text1"/>
                <w:sz w:val="22"/>
              </w:rPr>
              <w:t>Bank Details</w:t>
            </w:r>
          </w:p>
        </w:tc>
      </w:tr>
      <w:tr w:rsidR="00187951" w:rsidRPr="00F15BBC" w14:paraId="54685C42" w14:textId="77777777" w:rsidTr="00C66412">
        <w:trPr>
          <w:trHeight w:val="397"/>
          <w:jc w:val="center"/>
        </w:trPr>
        <w:tc>
          <w:tcPr>
            <w:tcW w:w="1077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D1D1BE" w14:textId="12C19144"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Name of Bank:</w:t>
            </w:r>
            <w:r w:rsidR="00CA7484">
              <w:rPr>
                <w:rFonts w:asciiTheme="majorHAnsi" w:hAnsiTheme="majorHAnsi" w:cs="Arial"/>
                <w:b/>
                <w:color w:val="000000" w:themeColor="text1"/>
                <w:sz w:val="22"/>
              </w:rPr>
              <w:t xml:space="preserve"> </w:t>
            </w:r>
            <w:r w:rsidR="00324EBE"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443274496"/>
                <w:placeholder>
                  <w:docPart w:val="BF560BB4BB8848DA9B24E5F6CB6C0BBA"/>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r w:rsidR="003A4361" w:rsidRPr="00F15BBC">
              <w:rPr>
                <w:rFonts w:asciiTheme="majorHAnsi" w:hAnsiTheme="majorHAnsi" w:cs="Arial"/>
                <w:b/>
                <w:color w:val="000000" w:themeColor="text1"/>
                <w:sz w:val="22"/>
              </w:rPr>
              <w:t xml:space="preserve">                       Account Name:</w:t>
            </w:r>
            <w:r w:rsidR="00CA7484">
              <w:rPr>
                <w:rFonts w:asciiTheme="majorHAnsi" w:hAnsiTheme="majorHAnsi" w:cs="Arial"/>
                <w:b/>
                <w:color w:val="000000" w:themeColor="text1"/>
                <w:sz w:val="22"/>
              </w:rPr>
              <w:t xml:space="preserve">       </w:t>
            </w:r>
            <w:r w:rsidR="003A4361"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774526864"/>
                <w:placeholder>
                  <w:docPart w:val="CE37BCED00634C81A5474A2C3D2643CB"/>
                </w:placeholder>
                <w:showingPlcHdr/>
                <w:text/>
              </w:sdtPr>
              <w:sdtEndPr/>
              <w:sdtContent>
                <w:r w:rsidR="003A4361" w:rsidRPr="00402D5F">
                  <w:rPr>
                    <w:rStyle w:val="PlaceholderText"/>
                    <w:rFonts w:asciiTheme="majorHAnsi" w:hAnsiTheme="majorHAnsi"/>
                    <w:b/>
                    <w:color w:val="0070C0"/>
                    <w:sz w:val="22"/>
                    <w:lang w:val="en-AU" w:eastAsia="en-AU"/>
                  </w:rPr>
                  <w:t>Click or tap here to enter text.</w:t>
                </w:r>
              </w:sdtContent>
            </w:sdt>
          </w:p>
        </w:tc>
      </w:tr>
      <w:tr w:rsidR="00187951" w:rsidRPr="00F15BBC" w14:paraId="4F3CDFC4" w14:textId="77777777" w:rsidTr="00CA7484">
        <w:trPr>
          <w:trHeight w:val="505"/>
          <w:jc w:val="center"/>
        </w:trPr>
        <w:tc>
          <w:tcPr>
            <w:tcW w:w="4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A841F1" w14:textId="40A4F115"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BSB Number:</w:t>
            </w:r>
            <w:r w:rsidR="00CA7484">
              <w:rPr>
                <w:rFonts w:asciiTheme="majorHAnsi" w:hAnsiTheme="majorHAnsi" w:cs="Arial"/>
                <w:b/>
                <w:color w:val="000000" w:themeColor="text1"/>
                <w:sz w:val="22"/>
              </w:rPr>
              <w:t xml:space="preserve">   </w:t>
            </w:r>
            <w:r w:rsidR="00324EBE"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2049984067"/>
                <w:placeholder>
                  <w:docPart w:val="734381DA655A4D1BA7E5B65FD49EDD4F"/>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tc>
        <w:tc>
          <w:tcPr>
            <w:tcW w:w="610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F69EF4" w14:textId="04F433BF"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Account Number</w:t>
            </w:r>
            <w:r w:rsidR="00CA7484">
              <w:rPr>
                <w:rFonts w:asciiTheme="majorHAnsi" w:hAnsiTheme="majorHAnsi" w:cs="Arial"/>
                <w:b/>
                <w:color w:val="000000" w:themeColor="text1"/>
                <w:sz w:val="22"/>
              </w:rPr>
              <w:t xml:space="preserve">   </w:t>
            </w:r>
            <w:r w:rsidR="00324EBE"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1886905198"/>
                <w:placeholder>
                  <w:docPart w:val="F110A59E3A8947B8B9ED03F5DA75D6C7"/>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tc>
      </w:tr>
      <w:tr w:rsidR="00187951" w:rsidRPr="00F15BBC" w14:paraId="1F9093BE" w14:textId="77777777" w:rsidTr="00CA7484">
        <w:trPr>
          <w:trHeight w:val="567"/>
          <w:jc w:val="center"/>
        </w:trPr>
        <w:tc>
          <w:tcPr>
            <w:tcW w:w="4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DF42DE" w14:textId="6CD383E9" w:rsidR="000A7503" w:rsidRPr="00F15BBC" w:rsidRDefault="00187951" w:rsidP="00E43188">
            <w:pPr>
              <w:rPr>
                <w:rFonts w:asciiTheme="majorHAnsi" w:hAnsiTheme="majorHAnsi" w:cs="Arial"/>
                <w:b/>
                <w:color w:val="000000" w:themeColor="text1"/>
                <w:sz w:val="22"/>
              </w:rPr>
            </w:pPr>
            <w:r w:rsidRPr="00F15BBC">
              <w:rPr>
                <w:rFonts w:asciiTheme="majorHAnsi" w:hAnsiTheme="majorHAnsi" w:cs="Arial"/>
                <w:b/>
                <w:color w:val="000000" w:themeColor="text1"/>
                <w:sz w:val="22"/>
              </w:rPr>
              <w:t>Branch Address:</w:t>
            </w:r>
          </w:p>
          <w:sdt>
            <w:sdtPr>
              <w:rPr>
                <w:rFonts w:asciiTheme="majorHAnsi" w:hAnsiTheme="majorHAnsi" w:cs="Arial"/>
                <w:b/>
                <w:color w:val="000000" w:themeColor="text1"/>
                <w:sz w:val="22"/>
              </w:rPr>
              <w:id w:val="886686903"/>
              <w:placeholder>
                <w:docPart w:val="792CCDDB22A2436ABF2D90BA81EB224A"/>
              </w:placeholder>
              <w:showingPlcHdr/>
              <w:text/>
            </w:sdtPr>
            <w:sdtEndPr/>
            <w:sdtContent>
              <w:p w14:paraId="2BA1F381" w14:textId="7CB30A95" w:rsidR="00187951" w:rsidRPr="00F15BBC" w:rsidRDefault="001F0C3D" w:rsidP="00E43188">
                <w:pPr>
                  <w:rPr>
                    <w:rFonts w:asciiTheme="majorHAnsi" w:hAnsiTheme="majorHAnsi" w:cs="Arial"/>
                    <w:b/>
                    <w:color w:val="000000" w:themeColor="text1"/>
                    <w:sz w:val="22"/>
                  </w:rPr>
                </w:pPr>
                <w:r w:rsidRPr="00402D5F">
                  <w:rPr>
                    <w:rStyle w:val="PlaceholderText"/>
                    <w:rFonts w:asciiTheme="majorHAnsi" w:hAnsiTheme="majorHAnsi"/>
                    <w:b/>
                    <w:color w:val="0070C0"/>
                    <w:sz w:val="22"/>
                  </w:rPr>
                  <w:t>Click or tap here to enter text.</w:t>
                </w:r>
              </w:p>
            </w:sdtContent>
          </w:sdt>
        </w:tc>
        <w:tc>
          <w:tcPr>
            <w:tcW w:w="28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E51B85" w14:textId="77777777" w:rsidR="00CA7484" w:rsidRDefault="00187951" w:rsidP="00E43188">
            <w:pPr>
              <w:rPr>
                <w:rFonts w:asciiTheme="majorHAnsi" w:hAnsiTheme="majorHAnsi" w:cs="Arial"/>
                <w:b/>
                <w:color w:val="000000" w:themeColor="text1"/>
                <w:sz w:val="22"/>
              </w:rPr>
            </w:pPr>
            <w:r w:rsidRPr="00F15BBC">
              <w:rPr>
                <w:rFonts w:asciiTheme="majorHAnsi" w:hAnsiTheme="majorHAnsi" w:cs="Arial"/>
                <w:b/>
                <w:color w:val="000000" w:themeColor="text1"/>
                <w:sz w:val="22"/>
              </w:rPr>
              <w:t>Suburb / State:</w:t>
            </w:r>
          </w:p>
          <w:p w14:paraId="57AF2070" w14:textId="3E5D7B35" w:rsidR="00187951" w:rsidRPr="00F15BBC" w:rsidRDefault="004B0FA4" w:rsidP="00E43188">
            <w:pPr>
              <w:rPr>
                <w:rFonts w:asciiTheme="majorHAnsi" w:hAnsiTheme="majorHAnsi" w:cs="Arial"/>
                <w:b/>
                <w:color w:val="000000" w:themeColor="text1"/>
                <w:sz w:val="22"/>
              </w:rPr>
            </w:pPr>
            <w:sdt>
              <w:sdtPr>
                <w:rPr>
                  <w:rFonts w:asciiTheme="majorHAnsi" w:hAnsiTheme="majorHAnsi" w:cs="Arial"/>
                  <w:b/>
                  <w:color w:val="000000" w:themeColor="text1"/>
                  <w:sz w:val="22"/>
                </w:rPr>
                <w:id w:val="299034078"/>
                <w:placeholder>
                  <w:docPart w:val="042C6F194FD3457FB40B1B30A256C6DA"/>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p w14:paraId="747C558E" w14:textId="77777777" w:rsidR="00187951" w:rsidRPr="00F15BBC" w:rsidRDefault="00187951" w:rsidP="00E43188">
            <w:pPr>
              <w:rPr>
                <w:rFonts w:asciiTheme="majorHAnsi" w:hAnsiTheme="majorHAnsi" w:cs="Arial"/>
                <w:b/>
                <w:color w:val="000000" w:themeColor="text1"/>
                <w:sz w:val="22"/>
              </w:rPr>
            </w:pPr>
          </w:p>
        </w:tc>
        <w:tc>
          <w:tcPr>
            <w:tcW w:w="32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14ABAE" w14:textId="77777777" w:rsidR="00AE7B5C" w:rsidRPr="00F15BBC" w:rsidRDefault="00187951" w:rsidP="00E43188">
            <w:pPr>
              <w:rPr>
                <w:rFonts w:asciiTheme="majorHAnsi" w:hAnsiTheme="majorHAnsi" w:cs="Arial"/>
                <w:b/>
                <w:color w:val="000000" w:themeColor="text1"/>
                <w:sz w:val="22"/>
              </w:rPr>
            </w:pPr>
            <w:r w:rsidRPr="00F15BBC">
              <w:rPr>
                <w:rFonts w:asciiTheme="majorHAnsi" w:hAnsiTheme="majorHAnsi" w:cs="Arial"/>
                <w:b/>
                <w:color w:val="000000" w:themeColor="text1"/>
                <w:sz w:val="22"/>
              </w:rPr>
              <w:t>Postcode:</w:t>
            </w:r>
          </w:p>
          <w:p w14:paraId="60EB25DD" w14:textId="57A86AC3" w:rsidR="00187951" w:rsidRPr="00F15BBC" w:rsidRDefault="00324EBE" w:rsidP="00E43188">
            <w:pPr>
              <w:rPr>
                <w:rFonts w:asciiTheme="majorHAnsi" w:hAnsiTheme="majorHAnsi" w:cs="Arial"/>
                <w:b/>
                <w:color w:val="000000" w:themeColor="text1"/>
                <w:sz w:val="22"/>
              </w:rPr>
            </w:pPr>
            <w:r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1493909648"/>
                <w:placeholder>
                  <w:docPart w:val="BBE681CC285F4E49A946AE69C1B62881"/>
                </w:placeholder>
                <w:showingPlcHdr/>
                <w:text/>
              </w:sdtPr>
              <w:sdtEndPr/>
              <w:sdtContent>
                <w:r w:rsidRPr="00402D5F">
                  <w:rPr>
                    <w:rStyle w:val="PlaceholderText"/>
                    <w:rFonts w:asciiTheme="majorHAnsi" w:hAnsiTheme="majorHAnsi"/>
                    <w:b/>
                    <w:color w:val="0070C0"/>
                    <w:sz w:val="22"/>
                    <w:lang w:val="en-AU" w:eastAsia="en-AU"/>
                  </w:rPr>
                  <w:t>Click or tap here to enter text.</w:t>
                </w:r>
              </w:sdtContent>
            </w:sdt>
          </w:p>
          <w:p w14:paraId="38188419" w14:textId="77777777" w:rsidR="00187951" w:rsidRPr="00F15BBC" w:rsidRDefault="00187951" w:rsidP="00E43188">
            <w:pPr>
              <w:rPr>
                <w:rFonts w:asciiTheme="majorHAnsi" w:hAnsiTheme="majorHAnsi" w:cs="Arial"/>
                <w:b/>
                <w:color w:val="000000" w:themeColor="text1"/>
                <w:sz w:val="22"/>
              </w:rPr>
            </w:pPr>
          </w:p>
        </w:tc>
      </w:tr>
      <w:tr w:rsidR="00187951" w:rsidRPr="00F15BBC" w14:paraId="0A95404D" w14:textId="77777777" w:rsidTr="00CA7484">
        <w:trPr>
          <w:trHeight w:val="400"/>
          <w:jc w:val="center"/>
        </w:trPr>
        <w:tc>
          <w:tcPr>
            <w:tcW w:w="4668" w:type="dxa"/>
            <w:tcBorders>
              <w:top w:val="single" w:sz="8" w:space="0" w:color="auto"/>
              <w:left w:val="single" w:sz="8" w:space="0" w:color="auto"/>
              <w:bottom w:val="single" w:sz="8" w:space="0" w:color="auto"/>
              <w:right w:val="nil"/>
            </w:tcBorders>
            <w:shd w:val="clear" w:color="auto" w:fill="D9D9D9"/>
            <w:tcMar>
              <w:top w:w="0" w:type="dxa"/>
              <w:left w:w="108" w:type="dxa"/>
              <w:bottom w:w="0" w:type="dxa"/>
              <w:right w:w="108" w:type="dxa"/>
            </w:tcMar>
          </w:tcPr>
          <w:p w14:paraId="6D46F7D1" w14:textId="349EF87D" w:rsidR="00187951" w:rsidRPr="00F15BBC" w:rsidRDefault="00187951" w:rsidP="00187951">
            <w:pPr>
              <w:spacing w:before="60" w:after="60"/>
              <w:rPr>
                <w:rFonts w:asciiTheme="majorHAnsi" w:hAnsiTheme="majorHAnsi" w:cs="Arial"/>
                <w:b/>
                <w:color w:val="000000" w:themeColor="text1"/>
                <w:sz w:val="22"/>
              </w:rPr>
            </w:pPr>
            <w:r w:rsidRPr="00F15BBC">
              <w:rPr>
                <w:rFonts w:asciiTheme="majorHAnsi" w:hAnsiTheme="majorHAnsi" w:cs="Arial"/>
                <w:b/>
                <w:bCs/>
                <w:color w:val="000000" w:themeColor="text1"/>
                <w:sz w:val="22"/>
              </w:rPr>
              <w:t xml:space="preserve">Trade References (Minimum </w:t>
            </w:r>
            <w:r w:rsidR="00101D46" w:rsidRPr="00F15BBC">
              <w:rPr>
                <w:rFonts w:asciiTheme="majorHAnsi" w:hAnsiTheme="majorHAnsi" w:cs="Arial"/>
                <w:b/>
                <w:bCs/>
                <w:color w:val="000000" w:themeColor="text1"/>
                <w:sz w:val="22"/>
              </w:rPr>
              <w:t>3</w:t>
            </w:r>
            <w:r w:rsidRPr="00F15BBC">
              <w:rPr>
                <w:rFonts w:asciiTheme="majorHAnsi" w:hAnsiTheme="majorHAnsi" w:cs="Arial"/>
                <w:b/>
                <w:bCs/>
                <w:color w:val="000000" w:themeColor="text1"/>
                <w:sz w:val="22"/>
              </w:rPr>
              <w:t xml:space="preserve"> references required)</w:t>
            </w:r>
          </w:p>
        </w:tc>
        <w:tc>
          <w:tcPr>
            <w:tcW w:w="2835" w:type="dxa"/>
            <w:tcBorders>
              <w:top w:val="single" w:sz="8" w:space="0" w:color="auto"/>
              <w:left w:val="nil"/>
              <w:bottom w:val="single" w:sz="8" w:space="0" w:color="auto"/>
              <w:right w:val="nil"/>
            </w:tcBorders>
            <w:shd w:val="clear" w:color="auto" w:fill="D9D9D9"/>
            <w:tcMar>
              <w:top w:w="0" w:type="dxa"/>
              <w:left w:w="108" w:type="dxa"/>
              <w:bottom w:w="0" w:type="dxa"/>
              <w:right w:w="108" w:type="dxa"/>
            </w:tcMar>
            <w:vAlign w:val="bottom"/>
          </w:tcPr>
          <w:p w14:paraId="569DF4B3" w14:textId="77777777" w:rsidR="00187951" w:rsidRPr="00F15BBC" w:rsidRDefault="00187951" w:rsidP="00187951">
            <w:pPr>
              <w:rPr>
                <w:rFonts w:asciiTheme="majorHAnsi" w:hAnsiTheme="majorHAnsi" w:cs="Arial"/>
                <w:b/>
                <w:color w:val="000000" w:themeColor="text1"/>
                <w:sz w:val="22"/>
              </w:rPr>
            </w:pPr>
          </w:p>
        </w:tc>
        <w:tc>
          <w:tcPr>
            <w:tcW w:w="327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tcPr>
          <w:p w14:paraId="04C166E6" w14:textId="77777777" w:rsidR="00187951" w:rsidRPr="00F15BBC" w:rsidRDefault="00187951" w:rsidP="00187951">
            <w:pPr>
              <w:rPr>
                <w:rFonts w:asciiTheme="majorHAnsi" w:hAnsiTheme="majorHAnsi" w:cs="Arial"/>
                <w:b/>
                <w:color w:val="000000" w:themeColor="text1"/>
                <w:sz w:val="22"/>
              </w:rPr>
            </w:pPr>
          </w:p>
        </w:tc>
      </w:tr>
      <w:tr w:rsidR="00187951" w:rsidRPr="00F15BBC" w14:paraId="01B7D8C2" w14:textId="77777777" w:rsidTr="00CA7484">
        <w:trPr>
          <w:trHeight w:val="397"/>
          <w:jc w:val="center"/>
        </w:trPr>
        <w:tc>
          <w:tcPr>
            <w:tcW w:w="4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0BB106" w14:textId="234C7B72"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Name</w:t>
            </w:r>
            <w:r w:rsidR="00F749B8" w:rsidRPr="00F15BBC">
              <w:rPr>
                <w:rFonts w:asciiTheme="majorHAnsi" w:hAnsiTheme="majorHAnsi" w:cs="Arial"/>
                <w:b/>
                <w:color w:val="000000" w:themeColor="text1"/>
                <w:sz w:val="22"/>
              </w:rPr>
              <w:t>:</w:t>
            </w:r>
            <w:r w:rsidR="00CA7484">
              <w:rPr>
                <w:rFonts w:asciiTheme="majorHAnsi" w:hAnsiTheme="majorHAnsi" w:cs="Arial"/>
                <w:b/>
                <w:color w:val="000000" w:themeColor="text1"/>
                <w:sz w:val="22"/>
              </w:rPr>
              <w:t xml:space="preserve"> </w:t>
            </w:r>
            <w:r w:rsidR="00324EBE"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96493569"/>
                <w:placeholder>
                  <w:docPart w:val="B4A601310AE64D05A82CF4BD31F6F0C6"/>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tc>
        <w:tc>
          <w:tcPr>
            <w:tcW w:w="28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992FB55" w14:textId="5ABEDD8A"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Phone</w:t>
            </w:r>
            <w:r w:rsidR="00F749B8" w:rsidRPr="00F15BBC">
              <w:rPr>
                <w:rFonts w:asciiTheme="majorHAnsi" w:hAnsiTheme="majorHAnsi" w:cs="Arial"/>
                <w:b/>
                <w:color w:val="000000" w:themeColor="text1"/>
                <w:sz w:val="22"/>
              </w:rPr>
              <w:t>:</w:t>
            </w:r>
            <w:r w:rsidR="00324EBE"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80616805"/>
                <w:placeholder>
                  <w:docPart w:val="BD29A2E2955F4E0CB41B03760B5081A9"/>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tc>
        <w:tc>
          <w:tcPr>
            <w:tcW w:w="32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2278BE9" w14:textId="77777777"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Email</w:t>
            </w:r>
            <w:r w:rsidR="00F749B8" w:rsidRPr="00F15BBC">
              <w:rPr>
                <w:rFonts w:asciiTheme="majorHAnsi" w:hAnsiTheme="majorHAnsi" w:cs="Arial"/>
                <w:b/>
                <w:color w:val="000000" w:themeColor="text1"/>
                <w:sz w:val="22"/>
              </w:rPr>
              <w:t>:</w:t>
            </w:r>
          </w:p>
          <w:sdt>
            <w:sdtPr>
              <w:rPr>
                <w:rFonts w:asciiTheme="majorHAnsi" w:hAnsiTheme="majorHAnsi" w:cs="Arial"/>
                <w:b/>
                <w:color w:val="000000" w:themeColor="text1"/>
                <w:sz w:val="22"/>
              </w:rPr>
              <w:id w:val="-1310088125"/>
              <w:placeholder>
                <w:docPart w:val="D73D9E6B9FE64D4DA6ECF2A23F7F024F"/>
              </w:placeholder>
              <w:showingPlcHdr/>
              <w:text/>
            </w:sdtPr>
            <w:sdtEndPr/>
            <w:sdtContent>
              <w:p w14:paraId="16C0E903" w14:textId="78D855AA" w:rsidR="00324EBE" w:rsidRPr="00F15BBC" w:rsidRDefault="00324EBE" w:rsidP="00187951">
                <w:pPr>
                  <w:rPr>
                    <w:rFonts w:asciiTheme="majorHAnsi" w:hAnsiTheme="majorHAnsi" w:cs="Arial"/>
                    <w:b/>
                    <w:color w:val="000000" w:themeColor="text1"/>
                    <w:sz w:val="22"/>
                  </w:rPr>
                </w:pPr>
                <w:r w:rsidRPr="00402D5F">
                  <w:rPr>
                    <w:rStyle w:val="PlaceholderText"/>
                    <w:rFonts w:asciiTheme="majorHAnsi" w:hAnsiTheme="majorHAnsi"/>
                    <w:b/>
                    <w:color w:val="0070C0"/>
                    <w:sz w:val="22"/>
                    <w:lang w:val="en-AU" w:eastAsia="en-AU"/>
                  </w:rPr>
                  <w:t>Click or tap here to enter text.</w:t>
                </w:r>
              </w:p>
            </w:sdtContent>
          </w:sdt>
        </w:tc>
      </w:tr>
      <w:tr w:rsidR="00187951" w:rsidRPr="00F15BBC" w14:paraId="72EE0F0C" w14:textId="77777777" w:rsidTr="00CA7484">
        <w:trPr>
          <w:trHeight w:val="397"/>
          <w:jc w:val="center"/>
        </w:trPr>
        <w:tc>
          <w:tcPr>
            <w:tcW w:w="4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EF044E" w14:textId="48287A10"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Name</w:t>
            </w:r>
            <w:r w:rsidR="00F749B8" w:rsidRPr="00F15BBC">
              <w:rPr>
                <w:rFonts w:asciiTheme="majorHAnsi" w:hAnsiTheme="majorHAnsi" w:cs="Arial"/>
                <w:b/>
                <w:color w:val="000000" w:themeColor="text1"/>
                <w:sz w:val="22"/>
              </w:rPr>
              <w:t>:</w:t>
            </w:r>
            <w:r w:rsidR="00CA7484">
              <w:rPr>
                <w:rFonts w:asciiTheme="majorHAnsi" w:hAnsiTheme="majorHAnsi" w:cs="Arial"/>
                <w:b/>
                <w:color w:val="000000" w:themeColor="text1"/>
                <w:sz w:val="22"/>
              </w:rPr>
              <w:t xml:space="preserve"> </w:t>
            </w:r>
            <w:r w:rsidR="00324EBE"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1212076667"/>
                <w:placeholder>
                  <w:docPart w:val="801D03ED7C6943F8BAD6FA9000C5356A"/>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tc>
        <w:tc>
          <w:tcPr>
            <w:tcW w:w="28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2850106" w14:textId="03405C82"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Phone</w:t>
            </w:r>
            <w:r w:rsidR="00F749B8" w:rsidRPr="00F15BBC">
              <w:rPr>
                <w:rFonts w:asciiTheme="majorHAnsi" w:hAnsiTheme="majorHAnsi" w:cs="Arial"/>
                <w:b/>
                <w:color w:val="000000" w:themeColor="text1"/>
                <w:sz w:val="22"/>
              </w:rPr>
              <w:t>:</w:t>
            </w:r>
            <w:r w:rsidR="00324EBE"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813016983"/>
                <w:placeholder>
                  <w:docPart w:val="CD87636ED58243C38DF0D4B3FEE516D7"/>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tc>
        <w:tc>
          <w:tcPr>
            <w:tcW w:w="32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79F6716" w14:textId="77777777"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Email</w:t>
            </w:r>
            <w:r w:rsidR="00F749B8" w:rsidRPr="00F15BBC">
              <w:rPr>
                <w:rFonts w:asciiTheme="majorHAnsi" w:hAnsiTheme="majorHAnsi" w:cs="Arial"/>
                <w:b/>
                <w:color w:val="000000" w:themeColor="text1"/>
                <w:sz w:val="22"/>
              </w:rPr>
              <w:t>:</w:t>
            </w:r>
          </w:p>
          <w:sdt>
            <w:sdtPr>
              <w:rPr>
                <w:rFonts w:asciiTheme="majorHAnsi" w:hAnsiTheme="majorHAnsi" w:cs="Arial"/>
                <w:b/>
                <w:color w:val="000000" w:themeColor="text1"/>
                <w:sz w:val="22"/>
              </w:rPr>
              <w:id w:val="-136954808"/>
              <w:placeholder>
                <w:docPart w:val="BD14CED3DED640B2A832E6772D3AB16D"/>
              </w:placeholder>
              <w:showingPlcHdr/>
              <w:text/>
            </w:sdtPr>
            <w:sdtEndPr/>
            <w:sdtContent>
              <w:p w14:paraId="1385111C" w14:textId="71DC9159" w:rsidR="00324EBE" w:rsidRPr="00F15BBC" w:rsidRDefault="00324EBE" w:rsidP="00187951">
                <w:pPr>
                  <w:rPr>
                    <w:rFonts w:asciiTheme="majorHAnsi" w:hAnsiTheme="majorHAnsi" w:cs="Arial"/>
                    <w:b/>
                    <w:color w:val="000000" w:themeColor="text1"/>
                    <w:sz w:val="22"/>
                  </w:rPr>
                </w:pPr>
                <w:r w:rsidRPr="00402D5F">
                  <w:rPr>
                    <w:rStyle w:val="PlaceholderText"/>
                    <w:rFonts w:asciiTheme="majorHAnsi" w:hAnsiTheme="majorHAnsi"/>
                    <w:b/>
                    <w:color w:val="0070C0"/>
                    <w:sz w:val="22"/>
                    <w:lang w:val="en-AU" w:eastAsia="en-AU"/>
                  </w:rPr>
                  <w:t>Click or tap here to enter text.</w:t>
                </w:r>
              </w:p>
            </w:sdtContent>
          </w:sdt>
        </w:tc>
      </w:tr>
      <w:tr w:rsidR="00187951" w:rsidRPr="00F15BBC" w14:paraId="23F685BD" w14:textId="77777777" w:rsidTr="00CA7484">
        <w:trPr>
          <w:trHeight w:val="397"/>
          <w:jc w:val="center"/>
        </w:trPr>
        <w:tc>
          <w:tcPr>
            <w:tcW w:w="4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C7A0B7" w14:textId="53DF93C0"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Name</w:t>
            </w:r>
            <w:r w:rsidR="00F749B8" w:rsidRPr="00F15BBC">
              <w:rPr>
                <w:rFonts w:asciiTheme="majorHAnsi" w:hAnsiTheme="majorHAnsi" w:cs="Arial"/>
                <w:b/>
                <w:color w:val="000000" w:themeColor="text1"/>
                <w:sz w:val="22"/>
              </w:rPr>
              <w:t>:</w:t>
            </w:r>
            <w:r w:rsidR="00CA7484">
              <w:rPr>
                <w:rFonts w:asciiTheme="majorHAnsi" w:hAnsiTheme="majorHAnsi" w:cs="Arial"/>
                <w:b/>
                <w:color w:val="000000" w:themeColor="text1"/>
                <w:sz w:val="22"/>
              </w:rPr>
              <w:t xml:space="preserve"> </w:t>
            </w:r>
            <w:r w:rsidR="00324EBE"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88698555"/>
                <w:placeholder>
                  <w:docPart w:val="D4C343BA96914236989BC72D066DD31C"/>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tc>
        <w:tc>
          <w:tcPr>
            <w:tcW w:w="28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76D59A9" w14:textId="1EEC76B0"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Phone</w:t>
            </w:r>
            <w:r w:rsidR="00F749B8" w:rsidRPr="00F15BBC">
              <w:rPr>
                <w:rFonts w:asciiTheme="majorHAnsi" w:hAnsiTheme="majorHAnsi" w:cs="Arial"/>
                <w:b/>
                <w:color w:val="000000" w:themeColor="text1"/>
                <w:sz w:val="22"/>
              </w:rPr>
              <w:t>:</w:t>
            </w:r>
            <w:r w:rsidR="00324EBE"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327026134"/>
                <w:placeholder>
                  <w:docPart w:val="46232A10BE0B4D708E48B17ACE5E8539"/>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tc>
        <w:tc>
          <w:tcPr>
            <w:tcW w:w="32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9155F51" w14:textId="32370E78" w:rsidR="00187951" w:rsidRPr="00F15BBC" w:rsidRDefault="00187951" w:rsidP="00187951">
            <w:pPr>
              <w:rPr>
                <w:rFonts w:asciiTheme="majorHAnsi" w:hAnsiTheme="majorHAnsi" w:cs="Arial"/>
                <w:b/>
                <w:color w:val="000000" w:themeColor="text1"/>
                <w:sz w:val="22"/>
              </w:rPr>
            </w:pPr>
            <w:r w:rsidRPr="00F15BBC">
              <w:rPr>
                <w:rFonts w:asciiTheme="majorHAnsi" w:hAnsiTheme="majorHAnsi" w:cs="Arial"/>
                <w:b/>
                <w:color w:val="000000" w:themeColor="text1"/>
                <w:sz w:val="22"/>
              </w:rPr>
              <w:t>Email</w:t>
            </w:r>
            <w:r w:rsidR="00F749B8" w:rsidRPr="00F15BBC">
              <w:rPr>
                <w:rFonts w:asciiTheme="majorHAnsi" w:hAnsiTheme="majorHAnsi" w:cs="Arial"/>
                <w:b/>
                <w:color w:val="000000" w:themeColor="text1"/>
                <w:sz w:val="22"/>
              </w:rPr>
              <w:t>:</w:t>
            </w:r>
            <w:r w:rsidR="00324EBE" w:rsidRPr="00F15BBC">
              <w:rPr>
                <w:rFonts w:asciiTheme="majorHAnsi" w:hAnsiTheme="majorHAnsi" w:cs="Arial"/>
                <w:b/>
                <w:color w:val="000000" w:themeColor="text1"/>
                <w:sz w:val="22"/>
              </w:rPr>
              <w:t xml:space="preserve"> </w:t>
            </w:r>
            <w:sdt>
              <w:sdtPr>
                <w:rPr>
                  <w:rFonts w:asciiTheme="majorHAnsi" w:hAnsiTheme="majorHAnsi" w:cs="Arial"/>
                  <w:b/>
                  <w:color w:val="000000" w:themeColor="text1"/>
                  <w:sz w:val="22"/>
                </w:rPr>
                <w:id w:val="-1361971348"/>
                <w:placeholder>
                  <w:docPart w:val="EE7A98B57AF846E8AEA83566C604FD71"/>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tc>
      </w:tr>
      <w:tr w:rsidR="00187951" w:rsidRPr="00F15BBC" w14:paraId="746E21E5" w14:textId="77777777" w:rsidTr="00CA7484">
        <w:trPr>
          <w:trHeight w:val="264"/>
          <w:jc w:val="center"/>
        </w:trPr>
        <w:tc>
          <w:tcPr>
            <w:tcW w:w="4668" w:type="dxa"/>
            <w:tcBorders>
              <w:top w:val="single" w:sz="8" w:space="0" w:color="auto"/>
              <w:left w:val="nil"/>
              <w:bottom w:val="nil"/>
              <w:right w:val="nil"/>
            </w:tcBorders>
            <w:tcMar>
              <w:top w:w="0" w:type="dxa"/>
              <w:left w:w="108" w:type="dxa"/>
              <w:bottom w:w="0" w:type="dxa"/>
              <w:right w:w="108" w:type="dxa"/>
            </w:tcMar>
          </w:tcPr>
          <w:p w14:paraId="2F1ED376" w14:textId="77777777" w:rsidR="00187951" w:rsidRPr="00F15BBC" w:rsidRDefault="00187951" w:rsidP="00187951">
            <w:pPr>
              <w:rPr>
                <w:rFonts w:asciiTheme="majorHAnsi" w:hAnsiTheme="majorHAnsi" w:cs="Arial"/>
                <w:b/>
                <w:color w:val="000000" w:themeColor="text1"/>
                <w:sz w:val="22"/>
              </w:rPr>
            </w:pPr>
          </w:p>
        </w:tc>
        <w:tc>
          <w:tcPr>
            <w:tcW w:w="2835" w:type="dxa"/>
            <w:tcBorders>
              <w:top w:val="single" w:sz="8" w:space="0" w:color="auto"/>
              <w:left w:val="nil"/>
              <w:bottom w:val="nil"/>
              <w:right w:val="nil"/>
            </w:tcBorders>
            <w:tcMar>
              <w:top w:w="0" w:type="dxa"/>
              <w:left w:w="108" w:type="dxa"/>
              <w:bottom w:w="0" w:type="dxa"/>
              <w:right w:w="108" w:type="dxa"/>
            </w:tcMar>
          </w:tcPr>
          <w:p w14:paraId="4CA31927" w14:textId="77777777" w:rsidR="00C01CC1" w:rsidRPr="00F15BBC" w:rsidRDefault="00C01CC1" w:rsidP="00187951">
            <w:pPr>
              <w:rPr>
                <w:rFonts w:asciiTheme="majorHAnsi" w:hAnsiTheme="majorHAnsi" w:cs="Arial"/>
                <w:b/>
                <w:color w:val="000000" w:themeColor="text1"/>
                <w:sz w:val="22"/>
              </w:rPr>
            </w:pPr>
          </w:p>
        </w:tc>
        <w:tc>
          <w:tcPr>
            <w:tcW w:w="3271" w:type="dxa"/>
            <w:tcBorders>
              <w:top w:val="single" w:sz="8" w:space="0" w:color="auto"/>
              <w:left w:val="nil"/>
              <w:bottom w:val="nil"/>
              <w:right w:val="nil"/>
            </w:tcBorders>
            <w:tcMar>
              <w:top w:w="0" w:type="dxa"/>
              <w:left w:w="108" w:type="dxa"/>
              <w:bottom w:w="0" w:type="dxa"/>
              <w:right w:w="108" w:type="dxa"/>
            </w:tcMar>
          </w:tcPr>
          <w:p w14:paraId="2808CB5B" w14:textId="77777777" w:rsidR="00187951" w:rsidRPr="00F15BBC" w:rsidRDefault="00187951" w:rsidP="00187951">
            <w:pPr>
              <w:rPr>
                <w:rFonts w:asciiTheme="majorHAnsi" w:hAnsiTheme="majorHAnsi" w:cs="Arial"/>
                <w:b/>
                <w:color w:val="000000" w:themeColor="text1"/>
                <w:sz w:val="22"/>
              </w:rPr>
            </w:pPr>
          </w:p>
        </w:tc>
      </w:tr>
    </w:tbl>
    <w:p w14:paraId="257A7708" w14:textId="77777777" w:rsidR="00A7237E" w:rsidRPr="003A1D8C" w:rsidRDefault="00A7237E" w:rsidP="006962A5">
      <w:pPr>
        <w:jc w:val="center"/>
        <w:rPr>
          <w:rFonts w:ascii="Aptos" w:hAnsi="Aptos" w:cs="Arial"/>
          <w:b/>
          <w:color w:val="000000" w:themeColor="text1"/>
          <w:sz w:val="22"/>
          <w:szCs w:val="22"/>
        </w:rPr>
      </w:pPr>
      <w:r w:rsidRPr="003A1D8C">
        <w:rPr>
          <w:rFonts w:ascii="Aptos" w:hAnsi="Aptos" w:cs="Arial"/>
          <w:b/>
          <w:color w:val="000000" w:themeColor="text1"/>
          <w:sz w:val="22"/>
          <w:szCs w:val="22"/>
        </w:rPr>
        <w:t>COMPLETING THIS CREDIT APPLICATION</w:t>
      </w:r>
    </w:p>
    <w:p w14:paraId="6635347D" w14:textId="77777777" w:rsidR="00A7237E" w:rsidRPr="003A1D8C" w:rsidRDefault="00A7237E" w:rsidP="00A7237E">
      <w:pPr>
        <w:rPr>
          <w:rFonts w:ascii="Aptos" w:hAnsi="Aptos" w:cs="Arial"/>
          <w:bCs/>
          <w:color w:val="000000" w:themeColor="text1"/>
          <w:sz w:val="22"/>
        </w:rPr>
      </w:pPr>
    </w:p>
    <w:p w14:paraId="222B7D4C" w14:textId="77777777" w:rsidR="00A7237E" w:rsidRPr="003A1D8C" w:rsidRDefault="00A7237E" w:rsidP="00A32BEF">
      <w:pPr>
        <w:numPr>
          <w:ilvl w:val="0"/>
          <w:numId w:val="10"/>
        </w:numPr>
        <w:rPr>
          <w:rFonts w:ascii="Aptos" w:hAnsi="Aptos" w:cs="Arial"/>
          <w:color w:val="000000" w:themeColor="text1"/>
          <w:sz w:val="22"/>
          <w:szCs w:val="18"/>
        </w:rPr>
      </w:pPr>
      <w:proofErr w:type="gramStart"/>
      <w:r w:rsidRPr="003A1D8C">
        <w:rPr>
          <w:rFonts w:ascii="Aptos" w:hAnsi="Aptos" w:cs="Arial"/>
          <w:color w:val="000000" w:themeColor="text1"/>
          <w:sz w:val="22"/>
          <w:szCs w:val="18"/>
        </w:rPr>
        <w:t>In order to</w:t>
      </w:r>
      <w:proofErr w:type="gramEnd"/>
      <w:r w:rsidRPr="003A1D8C">
        <w:rPr>
          <w:rFonts w:ascii="Aptos" w:hAnsi="Aptos" w:cs="Arial"/>
          <w:color w:val="000000" w:themeColor="text1"/>
          <w:sz w:val="22"/>
          <w:szCs w:val="18"/>
        </w:rPr>
        <w:t xml:space="preserve"> procure goods from </w:t>
      </w:r>
      <w:r w:rsidRPr="003A1D8C">
        <w:rPr>
          <w:rFonts w:ascii="Aptos" w:hAnsi="Aptos" w:cs="Arial"/>
          <w:b/>
          <w:color w:val="000000" w:themeColor="text1"/>
          <w:sz w:val="22"/>
          <w:szCs w:val="18"/>
        </w:rPr>
        <w:t>Rota Moulding WA Pty Ltd A.C.N: 100 922 736</w:t>
      </w:r>
      <w:r w:rsidRPr="003A1D8C">
        <w:rPr>
          <w:rFonts w:ascii="Aptos" w:hAnsi="Aptos" w:cs="Arial"/>
          <w:color w:val="000000" w:themeColor="text1"/>
          <w:sz w:val="22"/>
          <w:szCs w:val="18"/>
        </w:rPr>
        <w:t xml:space="preserve"> the ('Company', 'we', 'us', 'our'), the applicant named in this form </w:t>
      </w:r>
      <w:r w:rsidRPr="003A1D8C">
        <w:rPr>
          <w:rFonts w:ascii="Aptos" w:hAnsi="Aptos" w:cs="Arial"/>
          <w:b/>
          <w:bCs/>
          <w:color w:val="000000" w:themeColor="text1"/>
          <w:sz w:val="22"/>
          <w:szCs w:val="18"/>
        </w:rPr>
        <w:t>('Customer', 'you', 'your')</w:t>
      </w:r>
      <w:r w:rsidRPr="003A1D8C">
        <w:rPr>
          <w:rFonts w:ascii="Aptos" w:hAnsi="Aptos" w:cs="Arial"/>
          <w:color w:val="000000" w:themeColor="text1"/>
          <w:sz w:val="22"/>
          <w:szCs w:val="18"/>
        </w:rPr>
        <w:t xml:space="preserve"> must accurately complete this credit application (Credit Application), </w:t>
      </w:r>
    </w:p>
    <w:p w14:paraId="797296EF" w14:textId="665D24DF" w:rsidR="00A7237E" w:rsidRPr="003A1D8C" w:rsidRDefault="00A7237E" w:rsidP="00A32BEF">
      <w:pPr>
        <w:numPr>
          <w:ilvl w:val="0"/>
          <w:numId w:val="10"/>
        </w:numPr>
        <w:rPr>
          <w:rFonts w:ascii="Aptos" w:hAnsi="Aptos" w:cs="Arial"/>
          <w:color w:val="000000" w:themeColor="text1"/>
          <w:sz w:val="22"/>
          <w:szCs w:val="18"/>
        </w:rPr>
      </w:pPr>
      <w:r w:rsidRPr="003A1D8C">
        <w:rPr>
          <w:rFonts w:ascii="Aptos" w:hAnsi="Aptos" w:cs="Arial"/>
          <w:color w:val="000000" w:themeColor="text1"/>
          <w:sz w:val="22"/>
          <w:szCs w:val="18"/>
        </w:rPr>
        <w:t xml:space="preserve">We may accept or reject your Credit Application at our absolute discretion. If your Credit Application is approved, we will notify you in writing of that approval and the maximum amount of approved credit </w:t>
      </w:r>
      <w:r w:rsidRPr="003A1D8C">
        <w:rPr>
          <w:rFonts w:ascii="Aptos" w:hAnsi="Aptos" w:cs="Arial"/>
          <w:b/>
          <w:bCs/>
          <w:color w:val="000000" w:themeColor="text1"/>
          <w:sz w:val="22"/>
          <w:szCs w:val="18"/>
        </w:rPr>
        <w:t>(Credit Limit)</w:t>
      </w:r>
      <w:r w:rsidRPr="003A1D8C">
        <w:rPr>
          <w:rFonts w:ascii="Aptos" w:hAnsi="Aptos" w:cs="Arial"/>
          <w:bCs/>
          <w:color w:val="000000" w:themeColor="text1"/>
          <w:sz w:val="22"/>
          <w:szCs w:val="18"/>
        </w:rPr>
        <w:t xml:space="preserve"> </w:t>
      </w:r>
      <w:r w:rsidRPr="003A1D8C">
        <w:rPr>
          <w:rFonts w:ascii="Aptos" w:hAnsi="Aptos" w:cs="Arial"/>
          <w:color w:val="000000" w:themeColor="text1"/>
          <w:sz w:val="22"/>
          <w:szCs w:val="18"/>
        </w:rPr>
        <w:t xml:space="preserve">that applies to your account (together, Credit Facility). The credit conditions set out below </w:t>
      </w:r>
      <w:r w:rsidRPr="00BD3819">
        <w:rPr>
          <w:rFonts w:ascii="Aptos" w:hAnsi="Aptos" w:cs="Arial"/>
          <w:b/>
          <w:color w:val="000000" w:themeColor="text1"/>
          <w:sz w:val="22"/>
          <w:szCs w:val="18"/>
        </w:rPr>
        <w:t xml:space="preserve">(General Credit </w:t>
      </w:r>
      <w:r w:rsidR="003A1D8C" w:rsidRPr="00BD3819">
        <w:rPr>
          <w:rFonts w:ascii="Aptos" w:hAnsi="Aptos" w:cs="Arial"/>
          <w:b/>
          <w:color w:val="000000" w:themeColor="text1"/>
          <w:sz w:val="22"/>
          <w:szCs w:val="18"/>
        </w:rPr>
        <w:t xml:space="preserve">Terms) </w:t>
      </w:r>
      <w:r w:rsidR="00BD3819" w:rsidRPr="003A1D8C">
        <w:rPr>
          <w:rFonts w:ascii="Aptos" w:hAnsi="Aptos" w:cs="Arial"/>
          <w:bCs/>
          <w:color w:val="000000" w:themeColor="text1"/>
          <w:sz w:val="22"/>
          <w:szCs w:val="18"/>
        </w:rPr>
        <w:t>apply</w:t>
      </w:r>
      <w:r w:rsidRPr="003A1D8C">
        <w:rPr>
          <w:rFonts w:ascii="Aptos" w:hAnsi="Aptos" w:cs="Arial"/>
          <w:color w:val="000000" w:themeColor="text1"/>
          <w:sz w:val="22"/>
          <w:szCs w:val="18"/>
        </w:rPr>
        <w:t xml:space="preserve"> to your Credit Facility.</w:t>
      </w:r>
    </w:p>
    <w:p w14:paraId="1CD259E4" w14:textId="4A16E3AA" w:rsidR="00A7237E" w:rsidRPr="003A1D8C" w:rsidRDefault="00A7237E" w:rsidP="006962A5">
      <w:pPr>
        <w:pStyle w:val="ListParagraph"/>
        <w:numPr>
          <w:ilvl w:val="0"/>
          <w:numId w:val="10"/>
        </w:numPr>
        <w:rPr>
          <w:rFonts w:ascii="Aptos" w:hAnsi="Aptos" w:cs="Arial"/>
          <w:color w:val="000000" w:themeColor="text1"/>
          <w:sz w:val="22"/>
          <w:szCs w:val="18"/>
        </w:rPr>
      </w:pPr>
      <w:r w:rsidRPr="003A1D8C">
        <w:rPr>
          <w:rFonts w:ascii="Aptos" w:hAnsi="Aptos" w:cs="Arial"/>
          <w:color w:val="000000" w:themeColor="text1"/>
          <w:sz w:val="22"/>
          <w:szCs w:val="18"/>
        </w:rPr>
        <w:t xml:space="preserve">Whether or not your Credit Application is approved, our </w:t>
      </w:r>
      <w:r w:rsidRPr="00BD3819">
        <w:rPr>
          <w:rFonts w:ascii="Aptos" w:hAnsi="Aptos" w:cs="Arial"/>
          <w:b/>
          <w:bCs/>
          <w:color w:val="000000" w:themeColor="text1"/>
          <w:sz w:val="22"/>
          <w:szCs w:val="18"/>
        </w:rPr>
        <w:t>Standard Terms of Sale</w:t>
      </w:r>
      <w:r w:rsidRPr="003A1D8C">
        <w:rPr>
          <w:rFonts w:ascii="Aptos" w:hAnsi="Aptos" w:cs="Arial"/>
          <w:color w:val="000000" w:themeColor="text1"/>
          <w:sz w:val="22"/>
          <w:szCs w:val="18"/>
        </w:rPr>
        <w:t>,</w:t>
      </w:r>
      <w:r w:rsidR="00BD3819" w:rsidRPr="00BD3819">
        <w:t xml:space="preserve"> </w:t>
      </w:r>
      <w:r w:rsidRPr="003A1D8C">
        <w:rPr>
          <w:rFonts w:ascii="Aptos" w:hAnsi="Aptos" w:cs="Arial"/>
          <w:color w:val="000000" w:themeColor="text1"/>
          <w:sz w:val="22"/>
          <w:szCs w:val="18"/>
        </w:rPr>
        <w:t xml:space="preserve">located </w:t>
      </w:r>
      <w:r w:rsidR="00B0659E">
        <w:rPr>
          <w:rFonts w:ascii="Aptos" w:hAnsi="Aptos" w:cs="Arial"/>
          <w:color w:val="000000" w:themeColor="text1"/>
          <w:sz w:val="22"/>
          <w:szCs w:val="18"/>
        </w:rPr>
        <w:t xml:space="preserve">on our website </w:t>
      </w:r>
      <w:hyperlink r:id="rId11" w:history="1">
        <w:r w:rsidR="00B0659E" w:rsidRPr="00D634D9">
          <w:rPr>
            <w:rStyle w:val="Hyperlink"/>
            <w:rFonts w:ascii="Aptos" w:hAnsi="Aptos" w:cs="Arial"/>
            <w:sz w:val="22"/>
            <w:szCs w:val="18"/>
          </w:rPr>
          <w:t>www.rotamoulding.com.au</w:t>
        </w:r>
      </w:hyperlink>
      <w:r w:rsidR="00B0659E">
        <w:rPr>
          <w:rFonts w:ascii="Aptos" w:hAnsi="Aptos" w:cs="Arial"/>
          <w:color w:val="000000" w:themeColor="text1"/>
          <w:sz w:val="22"/>
          <w:szCs w:val="18"/>
        </w:rPr>
        <w:t xml:space="preserve"> </w:t>
      </w:r>
      <w:r w:rsidRPr="003A1D8C">
        <w:rPr>
          <w:rFonts w:ascii="Aptos" w:hAnsi="Aptos" w:cs="Arial"/>
          <w:color w:val="000000" w:themeColor="text1"/>
          <w:sz w:val="22"/>
          <w:szCs w:val="18"/>
        </w:rPr>
        <w:t xml:space="preserve"> </w:t>
      </w:r>
      <w:r w:rsidR="00B0659E">
        <w:rPr>
          <w:rFonts w:ascii="Aptos" w:hAnsi="Aptos" w:cs="Arial"/>
          <w:color w:val="000000" w:themeColor="text1"/>
          <w:sz w:val="22"/>
          <w:szCs w:val="18"/>
        </w:rPr>
        <w:t xml:space="preserve">under </w:t>
      </w:r>
      <w:r w:rsidR="00B0659E" w:rsidRPr="00B0659E">
        <w:rPr>
          <w:rFonts w:ascii="Aptos" w:hAnsi="Aptos" w:cs="Arial"/>
          <w:b/>
          <w:bCs/>
          <w:color w:val="000000" w:themeColor="text1"/>
          <w:sz w:val="22"/>
          <w:szCs w:val="18"/>
        </w:rPr>
        <w:t>Resources tab</w:t>
      </w:r>
      <w:r w:rsidR="00B0659E">
        <w:rPr>
          <w:rFonts w:ascii="Aptos" w:hAnsi="Aptos" w:cs="Arial"/>
          <w:color w:val="000000" w:themeColor="text1"/>
          <w:sz w:val="22"/>
          <w:szCs w:val="18"/>
        </w:rPr>
        <w:t xml:space="preserve"> </w:t>
      </w:r>
      <w:r w:rsidRPr="003A1D8C">
        <w:rPr>
          <w:rFonts w:ascii="Aptos" w:hAnsi="Aptos" w:cs="Arial"/>
          <w:color w:val="000000" w:themeColor="text1"/>
          <w:sz w:val="22"/>
          <w:szCs w:val="18"/>
        </w:rPr>
        <w:t>as amended from time to time in accordance with their terms, will apply to our supply of goods to you.</w:t>
      </w:r>
    </w:p>
    <w:p w14:paraId="68544003" w14:textId="77777777" w:rsidR="006962A5" w:rsidRPr="003A1D8C" w:rsidRDefault="006962A5" w:rsidP="006962A5">
      <w:pPr>
        <w:pStyle w:val="ListParagraph"/>
        <w:jc w:val="center"/>
        <w:rPr>
          <w:rFonts w:ascii="Aptos" w:hAnsi="Aptos" w:cs="Arial"/>
          <w:bCs/>
          <w:color w:val="000000" w:themeColor="text1"/>
          <w:sz w:val="22"/>
          <w:szCs w:val="22"/>
        </w:rPr>
      </w:pPr>
    </w:p>
    <w:p w14:paraId="4593B620" w14:textId="7FFB5762" w:rsidR="00A7237E" w:rsidRPr="003A1D8C" w:rsidRDefault="00A7237E" w:rsidP="006962A5">
      <w:pPr>
        <w:pStyle w:val="ListParagraph"/>
        <w:jc w:val="center"/>
        <w:rPr>
          <w:rFonts w:ascii="Aptos" w:hAnsi="Aptos" w:cs="Arial"/>
          <w:b/>
          <w:color w:val="000000" w:themeColor="text1"/>
          <w:kern w:val="2"/>
          <w:sz w:val="22"/>
          <w:szCs w:val="22"/>
        </w:rPr>
      </w:pPr>
      <w:r w:rsidRPr="003A1D8C">
        <w:rPr>
          <w:rFonts w:ascii="Aptos" w:hAnsi="Aptos" w:cs="Arial"/>
          <w:b/>
          <w:color w:val="000000" w:themeColor="text1"/>
          <w:sz w:val="22"/>
          <w:szCs w:val="22"/>
        </w:rPr>
        <w:t>GENERAL CREDIT TERMS</w:t>
      </w:r>
    </w:p>
    <w:p w14:paraId="5B4FFE70" w14:textId="77777777" w:rsidR="00A7237E" w:rsidRPr="003A1D8C" w:rsidRDefault="00A7237E" w:rsidP="00A32BEF">
      <w:pPr>
        <w:ind w:left="720"/>
        <w:rPr>
          <w:rFonts w:ascii="Aptos" w:hAnsi="Aptos" w:cs="Arial"/>
          <w:bCs/>
          <w:color w:val="000000" w:themeColor="text1"/>
          <w:sz w:val="22"/>
          <w:szCs w:val="18"/>
        </w:rPr>
      </w:pPr>
    </w:p>
    <w:p w14:paraId="655749A7" w14:textId="77777777" w:rsidR="00A7237E" w:rsidRPr="003A1D8C" w:rsidRDefault="00A7237E" w:rsidP="00A32BEF">
      <w:pPr>
        <w:pStyle w:val="ListParagraph"/>
        <w:numPr>
          <w:ilvl w:val="0"/>
          <w:numId w:val="6"/>
        </w:numPr>
        <w:tabs>
          <w:tab w:val="clear" w:pos="720"/>
          <w:tab w:val="num" w:pos="360"/>
        </w:tabs>
        <w:ind w:left="360"/>
        <w:rPr>
          <w:rFonts w:ascii="Aptos" w:hAnsi="Aptos" w:cs="Arial"/>
          <w:color w:val="000000" w:themeColor="text1"/>
          <w:kern w:val="2"/>
          <w:sz w:val="22"/>
          <w:szCs w:val="18"/>
        </w:rPr>
      </w:pPr>
      <w:r w:rsidRPr="00BD3819">
        <w:rPr>
          <w:rFonts w:ascii="Aptos" w:hAnsi="Aptos" w:cs="Arial"/>
          <w:b/>
          <w:color w:val="000000" w:themeColor="text1"/>
          <w:sz w:val="22"/>
          <w:szCs w:val="18"/>
        </w:rPr>
        <w:t>Definitions.</w:t>
      </w:r>
      <w:r w:rsidRPr="003A1D8C">
        <w:rPr>
          <w:rFonts w:ascii="Aptos" w:hAnsi="Aptos" w:cs="Arial"/>
          <w:color w:val="000000" w:themeColor="text1"/>
          <w:sz w:val="22"/>
          <w:szCs w:val="18"/>
        </w:rPr>
        <w:t xml:space="preserve"> In these General Credit Terms, unless the context requires otherwise: </w:t>
      </w:r>
      <w:r w:rsidRPr="003A1D8C">
        <w:rPr>
          <w:rFonts w:ascii="Aptos" w:hAnsi="Aptos" w:cs="Arial"/>
          <w:bCs/>
          <w:color w:val="000000" w:themeColor="text1"/>
          <w:sz w:val="22"/>
          <w:szCs w:val="18"/>
        </w:rPr>
        <w:t>Supplier</w:t>
      </w:r>
      <w:r w:rsidRPr="003A1D8C">
        <w:rPr>
          <w:rFonts w:ascii="Aptos" w:hAnsi="Aptos" w:cs="Arial"/>
          <w:color w:val="000000" w:themeColor="text1"/>
          <w:sz w:val="22"/>
          <w:szCs w:val="18"/>
        </w:rPr>
        <w:t xml:space="preserve"> means Rota Moulding WA Pty Ltd A.C.N 100 922 736 A.B.N 53 100 922 736; </w:t>
      </w:r>
      <w:r w:rsidRPr="003A1D8C">
        <w:rPr>
          <w:rFonts w:ascii="Aptos" w:hAnsi="Aptos" w:cs="Arial"/>
          <w:bCs/>
          <w:color w:val="000000" w:themeColor="text1"/>
          <w:sz w:val="22"/>
          <w:szCs w:val="18"/>
        </w:rPr>
        <w:t>Customer</w:t>
      </w:r>
      <w:r w:rsidRPr="003A1D8C">
        <w:rPr>
          <w:rFonts w:ascii="Aptos" w:hAnsi="Aptos" w:cs="Arial"/>
          <w:color w:val="000000" w:themeColor="text1"/>
          <w:sz w:val="22"/>
          <w:szCs w:val="18"/>
        </w:rPr>
        <w:t xml:space="preserve"> means the person, firm or corporation named in this Application for Commercial Credit; </w:t>
      </w:r>
      <w:r w:rsidRPr="003A1D8C">
        <w:rPr>
          <w:rFonts w:ascii="Aptos" w:hAnsi="Aptos" w:cs="Arial"/>
          <w:bCs/>
          <w:color w:val="000000" w:themeColor="text1"/>
          <w:sz w:val="22"/>
          <w:szCs w:val="18"/>
        </w:rPr>
        <w:t>Event of Default</w:t>
      </w:r>
      <w:r w:rsidRPr="003A1D8C">
        <w:rPr>
          <w:rFonts w:ascii="Aptos" w:hAnsi="Aptos" w:cs="Arial"/>
          <w:color w:val="000000" w:themeColor="text1"/>
          <w:sz w:val="22"/>
          <w:szCs w:val="18"/>
        </w:rPr>
        <w:t xml:space="preserve"> means any failure by the Customer to pay for Goods supplied, any breach of these Terms, or any Insolvency Event; </w:t>
      </w:r>
      <w:r w:rsidRPr="003A1D8C">
        <w:rPr>
          <w:rFonts w:ascii="Aptos" w:hAnsi="Aptos" w:cs="Arial"/>
          <w:bCs/>
          <w:color w:val="000000" w:themeColor="text1"/>
          <w:sz w:val="22"/>
          <w:szCs w:val="18"/>
        </w:rPr>
        <w:t>Insolvency Event</w:t>
      </w:r>
      <w:r w:rsidRPr="003A1D8C">
        <w:rPr>
          <w:rFonts w:ascii="Aptos" w:hAnsi="Aptos" w:cs="Arial"/>
          <w:color w:val="000000" w:themeColor="text1"/>
          <w:sz w:val="22"/>
          <w:szCs w:val="18"/>
        </w:rPr>
        <w:t xml:space="preserve"> includes winding up, liquidation, receivership, administration, assignment or arrangement with creditors, inability to pay debts, bankruptcy or any similar event, or the Customer ceasing or threatening to cease business; </w:t>
      </w:r>
      <w:r w:rsidRPr="003A1D8C">
        <w:rPr>
          <w:rFonts w:ascii="Aptos" w:hAnsi="Aptos" w:cs="Arial"/>
          <w:bCs/>
          <w:color w:val="000000" w:themeColor="text1"/>
          <w:sz w:val="22"/>
          <w:szCs w:val="18"/>
        </w:rPr>
        <w:t>Officer</w:t>
      </w:r>
      <w:r w:rsidRPr="003A1D8C">
        <w:rPr>
          <w:rFonts w:ascii="Aptos" w:hAnsi="Aptos" w:cs="Arial"/>
          <w:color w:val="000000" w:themeColor="text1"/>
          <w:sz w:val="22"/>
          <w:szCs w:val="18"/>
        </w:rPr>
        <w:t xml:space="preserve"> means each director, secretary, credit manager or authorised representative of the Supplier; </w:t>
      </w:r>
      <w:r w:rsidRPr="003A1D8C">
        <w:rPr>
          <w:rFonts w:ascii="Aptos" w:hAnsi="Aptos" w:cs="Arial"/>
          <w:bCs/>
          <w:color w:val="000000" w:themeColor="text1"/>
          <w:sz w:val="22"/>
          <w:szCs w:val="18"/>
        </w:rPr>
        <w:t>Goods</w:t>
      </w:r>
      <w:r w:rsidRPr="003A1D8C">
        <w:rPr>
          <w:rFonts w:ascii="Aptos" w:hAnsi="Aptos" w:cs="Arial"/>
          <w:color w:val="000000" w:themeColor="text1"/>
          <w:sz w:val="22"/>
          <w:szCs w:val="18"/>
        </w:rPr>
        <w:t xml:space="preserve"> means all goods and services supplied by the Supplier to the Customer; and </w:t>
      </w:r>
      <w:r w:rsidRPr="003A1D8C">
        <w:rPr>
          <w:rFonts w:ascii="Aptos" w:hAnsi="Aptos" w:cs="Arial"/>
          <w:bCs/>
          <w:color w:val="000000" w:themeColor="text1"/>
          <w:sz w:val="22"/>
          <w:szCs w:val="18"/>
        </w:rPr>
        <w:t>Terms</w:t>
      </w:r>
      <w:r w:rsidRPr="003A1D8C">
        <w:rPr>
          <w:rFonts w:ascii="Aptos" w:hAnsi="Aptos" w:cs="Arial"/>
          <w:color w:val="000000" w:themeColor="text1"/>
          <w:sz w:val="22"/>
          <w:szCs w:val="18"/>
        </w:rPr>
        <w:t xml:space="preserve"> means these General Credit Terms.</w:t>
      </w:r>
    </w:p>
    <w:p w14:paraId="60B1759D" w14:textId="77777777" w:rsidR="00A7237E" w:rsidRPr="003A1D8C" w:rsidRDefault="00A7237E" w:rsidP="00A32BEF">
      <w:pPr>
        <w:pStyle w:val="ListParagraph"/>
        <w:numPr>
          <w:ilvl w:val="0"/>
          <w:numId w:val="6"/>
        </w:numPr>
        <w:tabs>
          <w:tab w:val="clear" w:pos="720"/>
          <w:tab w:val="num" w:pos="360"/>
        </w:tabs>
        <w:ind w:left="360"/>
        <w:rPr>
          <w:rFonts w:ascii="Aptos" w:hAnsi="Aptos" w:cs="Arial"/>
          <w:color w:val="000000" w:themeColor="text1"/>
          <w:sz w:val="22"/>
          <w:szCs w:val="18"/>
        </w:rPr>
      </w:pPr>
      <w:r w:rsidRPr="00BD3819">
        <w:rPr>
          <w:rFonts w:ascii="Aptos" w:hAnsi="Aptos" w:cs="Arial"/>
          <w:b/>
          <w:color w:val="000000" w:themeColor="text1"/>
          <w:sz w:val="22"/>
          <w:szCs w:val="18"/>
        </w:rPr>
        <w:t>Payment terms</w:t>
      </w:r>
      <w:r w:rsidRPr="003A1D8C">
        <w:rPr>
          <w:rFonts w:ascii="Aptos" w:hAnsi="Aptos" w:cs="Arial"/>
          <w:bCs/>
          <w:color w:val="000000" w:themeColor="text1"/>
          <w:sz w:val="22"/>
          <w:szCs w:val="18"/>
        </w:rPr>
        <w:t>.</w:t>
      </w:r>
      <w:r w:rsidRPr="003A1D8C">
        <w:rPr>
          <w:rFonts w:ascii="Aptos" w:hAnsi="Aptos" w:cs="Arial"/>
          <w:color w:val="000000" w:themeColor="text1"/>
          <w:sz w:val="22"/>
          <w:szCs w:val="18"/>
        </w:rPr>
        <w:t xml:space="preserve"> Payment is due </w:t>
      </w:r>
      <w:r w:rsidRPr="003A1D8C">
        <w:rPr>
          <w:rFonts w:ascii="Aptos" w:hAnsi="Aptos" w:cs="Arial"/>
          <w:bCs/>
          <w:color w:val="000000" w:themeColor="text1"/>
          <w:sz w:val="22"/>
          <w:szCs w:val="18"/>
        </w:rPr>
        <w:t>within 30 days from date of invoice</w:t>
      </w:r>
      <w:r w:rsidRPr="003A1D8C">
        <w:rPr>
          <w:rFonts w:ascii="Aptos" w:hAnsi="Aptos" w:cs="Arial"/>
          <w:color w:val="000000" w:themeColor="text1"/>
          <w:sz w:val="22"/>
          <w:szCs w:val="18"/>
        </w:rPr>
        <w:t>, unless the Supplier agrees otherwise in writing.</w:t>
      </w:r>
    </w:p>
    <w:p w14:paraId="12FA0219" w14:textId="77777777" w:rsidR="00A7237E" w:rsidRPr="003A1D8C" w:rsidRDefault="00A7237E" w:rsidP="00A32BEF">
      <w:pPr>
        <w:pStyle w:val="ListParagraph"/>
        <w:numPr>
          <w:ilvl w:val="0"/>
          <w:numId w:val="6"/>
        </w:numPr>
        <w:tabs>
          <w:tab w:val="clear" w:pos="720"/>
          <w:tab w:val="num" w:pos="360"/>
        </w:tabs>
        <w:ind w:left="360"/>
        <w:rPr>
          <w:rFonts w:ascii="Aptos" w:hAnsi="Aptos" w:cs="Arial"/>
          <w:color w:val="000000" w:themeColor="text1"/>
          <w:sz w:val="22"/>
          <w:szCs w:val="18"/>
        </w:rPr>
      </w:pPr>
      <w:r w:rsidRPr="00BD3819">
        <w:rPr>
          <w:rFonts w:ascii="Aptos" w:hAnsi="Aptos" w:cs="Arial"/>
          <w:b/>
          <w:color w:val="000000" w:themeColor="text1"/>
          <w:sz w:val="22"/>
          <w:szCs w:val="18"/>
        </w:rPr>
        <w:t>Variation or withdrawal of credit.</w:t>
      </w:r>
      <w:r w:rsidRPr="003A1D8C">
        <w:rPr>
          <w:rFonts w:ascii="Aptos" w:hAnsi="Aptos" w:cs="Arial"/>
          <w:color w:val="000000" w:themeColor="text1"/>
          <w:sz w:val="22"/>
          <w:szCs w:val="18"/>
        </w:rPr>
        <w:t xml:space="preserve"> The Supplier may vary or withdraw any credit granted to the Customer, or amend these Terms, at any time and without giving reasons.</w:t>
      </w:r>
    </w:p>
    <w:p w14:paraId="360518EE" w14:textId="2765E34C" w:rsidR="003A1D8C" w:rsidRPr="00BD3819" w:rsidRDefault="00A7237E" w:rsidP="003A1D8C">
      <w:pPr>
        <w:pStyle w:val="ListParagraph"/>
        <w:numPr>
          <w:ilvl w:val="0"/>
          <w:numId w:val="6"/>
        </w:numPr>
        <w:tabs>
          <w:tab w:val="clear" w:pos="720"/>
          <w:tab w:val="num" w:pos="360"/>
        </w:tabs>
        <w:ind w:left="360"/>
        <w:rPr>
          <w:rFonts w:ascii="Aptos" w:hAnsi="Aptos" w:cs="Arial"/>
          <w:color w:val="000000" w:themeColor="text1"/>
          <w:sz w:val="22"/>
          <w:szCs w:val="18"/>
        </w:rPr>
      </w:pPr>
      <w:r w:rsidRPr="00BD3819">
        <w:rPr>
          <w:rFonts w:ascii="Aptos" w:hAnsi="Aptos" w:cs="Arial"/>
          <w:b/>
          <w:color w:val="000000" w:themeColor="text1"/>
          <w:sz w:val="22"/>
          <w:szCs w:val="18"/>
        </w:rPr>
        <w:t>Ownership, risk and recovery of Goods.</w:t>
      </w:r>
      <w:r w:rsidRPr="00BD3819">
        <w:rPr>
          <w:rFonts w:ascii="Aptos" w:hAnsi="Aptos" w:cs="Arial"/>
          <w:color w:val="000000" w:themeColor="text1"/>
          <w:sz w:val="22"/>
          <w:szCs w:val="18"/>
        </w:rPr>
        <w:t xml:space="preserve"> Ownership of the Goods remains with the Supplier until the Customer has paid all amounts owing to the Supplier in full. Risk in the Goods passes to the Customer on delivery. Until payment is made in full, the Customer holds the Goods as fiduciary bailee for the Supplier, must keep them separate from other goods, and must clearly identify them as the Supplier’s property. The Customer may sell the Goods in the ordinary course of business, but any proceeds received while money is owed to the Supplier must be held for the Supplier and kept in a separate account. If an Event of Default occurs, the Supplier may, without notice and without limiting its other rights, enter the Customer’s premises, repossess Goods supplied by the Supplier and deal with those Goods as owner. If the Customer sells Goods but does not receive payment, the Customer must, at the Supplier’s request, assign the relevant debt to the Supplier and irrevocably appoints the Supplier as attorney to complete the assignment and recover that debt for the Supplier’s benefit.</w:t>
      </w:r>
    </w:p>
    <w:p w14:paraId="582F22BC" w14:textId="77777777" w:rsidR="00A7237E" w:rsidRPr="003A1D8C" w:rsidRDefault="00A7237E" w:rsidP="00A32BEF">
      <w:pPr>
        <w:pStyle w:val="ListParagraph"/>
        <w:numPr>
          <w:ilvl w:val="0"/>
          <w:numId w:val="6"/>
        </w:numPr>
        <w:tabs>
          <w:tab w:val="clear" w:pos="720"/>
          <w:tab w:val="num" w:pos="360"/>
        </w:tabs>
        <w:ind w:left="360"/>
        <w:rPr>
          <w:rFonts w:ascii="Aptos" w:hAnsi="Aptos" w:cs="Arial"/>
          <w:color w:val="000000" w:themeColor="text1"/>
          <w:sz w:val="22"/>
          <w:szCs w:val="18"/>
        </w:rPr>
      </w:pPr>
      <w:r w:rsidRPr="00BD3819">
        <w:rPr>
          <w:rFonts w:ascii="Aptos" w:hAnsi="Aptos" w:cs="Arial"/>
          <w:b/>
          <w:color w:val="000000" w:themeColor="text1"/>
          <w:sz w:val="22"/>
          <w:szCs w:val="18"/>
        </w:rPr>
        <w:t>Charge over Customer property</w:t>
      </w:r>
      <w:r w:rsidRPr="003A1D8C">
        <w:rPr>
          <w:rFonts w:ascii="Aptos" w:hAnsi="Aptos" w:cs="Arial"/>
          <w:bCs/>
          <w:color w:val="000000" w:themeColor="text1"/>
          <w:sz w:val="22"/>
          <w:szCs w:val="18"/>
        </w:rPr>
        <w:t>.</w:t>
      </w:r>
      <w:r w:rsidRPr="003A1D8C">
        <w:rPr>
          <w:rFonts w:ascii="Aptos" w:hAnsi="Aptos" w:cs="Arial"/>
          <w:color w:val="000000" w:themeColor="text1"/>
          <w:sz w:val="22"/>
          <w:szCs w:val="18"/>
        </w:rPr>
        <w:t xml:space="preserve"> As security for all amounts payable to the Supplier, the Customer charges in favour of the Supplier </w:t>
      </w:r>
      <w:proofErr w:type="gramStart"/>
      <w:r w:rsidRPr="003A1D8C">
        <w:rPr>
          <w:rFonts w:ascii="Aptos" w:hAnsi="Aptos" w:cs="Arial"/>
          <w:color w:val="000000" w:themeColor="text1"/>
          <w:sz w:val="22"/>
          <w:szCs w:val="18"/>
        </w:rPr>
        <w:t>all of</w:t>
      </w:r>
      <w:proofErr w:type="gramEnd"/>
      <w:r w:rsidRPr="003A1D8C">
        <w:rPr>
          <w:rFonts w:ascii="Aptos" w:hAnsi="Aptos" w:cs="Arial"/>
          <w:color w:val="000000" w:themeColor="text1"/>
          <w:sz w:val="22"/>
          <w:szCs w:val="18"/>
        </w:rPr>
        <w:t xml:space="preserve"> the Customer’s current and future interests in freehold and leasehold property. The Customer irrevocably appoints each Officer as attorney to do anything necessary to create, perfect or register that charge.</w:t>
      </w:r>
    </w:p>
    <w:p w14:paraId="23545C2B" w14:textId="77777777" w:rsidR="00A7237E" w:rsidRPr="003A1D8C" w:rsidRDefault="00A7237E" w:rsidP="00A32BEF">
      <w:pPr>
        <w:pStyle w:val="ListParagraph"/>
        <w:numPr>
          <w:ilvl w:val="0"/>
          <w:numId w:val="6"/>
        </w:numPr>
        <w:tabs>
          <w:tab w:val="clear" w:pos="720"/>
          <w:tab w:val="num" w:pos="360"/>
        </w:tabs>
        <w:ind w:left="360"/>
        <w:rPr>
          <w:rFonts w:ascii="Aptos" w:hAnsi="Aptos" w:cs="Arial"/>
          <w:color w:val="000000" w:themeColor="text1"/>
          <w:sz w:val="22"/>
          <w:szCs w:val="18"/>
        </w:rPr>
      </w:pPr>
      <w:r w:rsidRPr="00BD3819">
        <w:rPr>
          <w:rFonts w:ascii="Aptos" w:hAnsi="Aptos" w:cs="Arial"/>
          <w:b/>
          <w:color w:val="000000" w:themeColor="text1"/>
          <w:sz w:val="22"/>
          <w:szCs w:val="18"/>
        </w:rPr>
        <w:t>PPSA.</w:t>
      </w:r>
      <w:r w:rsidRPr="003A1D8C">
        <w:rPr>
          <w:rFonts w:ascii="Aptos" w:hAnsi="Aptos" w:cs="Arial"/>
          <w:color w:val="000000" w:themeColor="text1"/>
          <w:sz w:val="22"/>
          <w:szCs w:val="18"/>
        </w:rPr>
        <w:t xml:space="preserve"> If the Supplier determines </w:t>
      </w:r>
      <w:proofErr w:type="gramStart"/>
      <w:r w:rsidRPr="003A1D8C">
        <w:rPr>
          <w:rFonts w:ascii="Aptos" w:hAnsi="Aptos" w:cs="Arial"/>
          <w:color w:val="000000" w:themeColor="text1"/>
          <w:sz w:val="22"/>
          <w:szCs w:val="18"/>
        </w:rPr>
        <w:t>that</w:t>
      </w:r>
      <w:proofErr w:type="gramEnd"/>
      <w:r w:rsidRPr="003A1D8C">
        <w:rPr>
          <w:rFonts w:ascii="Aptos" w:hAnsi="Aptos" w:cs="Arial"/>
          <w:color w:val="000000" w:themeColor="text1"/>
          <w:sz w:val="22"/>
          <w:szCs w:val="18"/>
        </w:rPr>
        <w:t xml:space="preserve"> this document or any related transaction creates or contains a security interest under the </w:t>
      </w:r>
      <w:r w:rsidRPr="003A1D8C">
        <w:rPr>
          <w:rFonts w:ascii="Aptos" w:hAnsi="Aptos" w:cs="Arial"/>
          <w:iCs/>
          <w:color w:val="000000" w:themeColor="text1"/>
          <w:sz w:val="22"/>
          <w:szCs w:val="18"/>
        </w:rPr>
        <w:t>Personal Property Securities Act 2009</w:t>
      </w:r>
      <w:r w:rsidRPr="003A1D8C">
        <w:rPr>
          <w:rFonts w:ascii="Aptos" w:hAnsi="Aptos" w:cs="Arial"/>
          <w:color w:val="000000" w:themeColor="text1"/>
          <w:sz w:val="22"/>
          <w:szCs w:val="18"/>
        </w:rPr>
        <w:t xml:space="preserve"> (Cth) (PPSA), the Supplier may make any registration or notification required or permitted under the PPSA. The Customer must not make an amendment demand in relation to that registration. To the extent permitted by law, the Supplier is not required to comply with, and the Customer may not exercise rights under, any provisions of Chapter 4 of the PPSA that may be contracted out of. The Customer also waives any right to receive notices required under the PPSA, although the Supplier may still give such notices. Neither party may disclose information under section 275(4) of the PPSA unless section 275(7) applies.</w:t>
      </w:r>
    </w:p>
    <w:p w14:paraId="7660973D" w14:textId="77777777" w:rsidR="00A7237E" w:rsidRPr="003A1D8C" w:rsidRDefault="00A7237E" w:rsidP="00A32BEF">
      <w:pPr>
        <w:pStyle w:val="ListParagraph"/>
        <w:numPr>
          <w:ilvl w:val="0"/>
          <w:numId w:val="6"/>
        </w:numPr>
        <w:tabs>
          <w:tab w:val="clear" w:pos="720"/>
          <w:tab w:val="num" w:pos="360"/>
        </w:tabs>
        <w:ind w:left="360"/>
        <w:rPr>
          <w:rFonts w:ascii="Aptos" w:hAnsi="Aptos" w:cs="Arial"/>
          <w:color w:val="000000" w:themeColor="text1"/>
          <w:sz w:val="22"/>
          <w:szCs w:val="18"/>
        </w:rPr>
      </w:pPr>
      <w:r w:rsidRPr="00BD3819">
        <w:rPr>
          <w:rFonts w:ascii="Aptos" w:hAnsi="Aptos" w:cs="Arial"/>
          <w:b/>
          <w:color w:val="000000" w:themeColor="text1"/>
          <w:sz w:val="22"/>
          <w:szCs w:val="18"/>
        </w:rPr>
        <w:t>Suspension or cessation of supply.</w:t>
      </w:r>
      <w:r w:rsidRPr="003A1D8C">
        <w:rPr>
          <w:rFonts w:ascii="Aptos" w:hAnsi="Aptos" w:cs="Arial"/>
          <w:color w:val="000000" w:themeColor="text1"/>
          <w:sz w:val="22"/>
          <w:szCs w:val="18"/>
        </w:rPr>
        <w:t xml:space="preserve"> The Supplier may, at its discretion and without liability to the Customer, suspend or stop supplying Goods. If an Event of Default occurs, the Supplier may also require immediate payment of all amounts </w:t>
      </w:r>
      <w:proofErr w:type="gramStart"/>
      <w:r w:rsidRPr="003A1D8C">
        <w:rPr>
          <w:rFonts w:ascii="Aptos" w:hAnsi="Aptos" w:cs="Arial"/>
          <w:color w:val="000000" w:themeColor="text1"/>
          <w:sz w:val="22"/>
          <w:szCs w:val="18"/>
        </w:rPr>
        <w:t>owing</w:t>
      </w:r>
      <w:proofErr w:type="gramEnd"/>
      <w:r w:rsidRPr="003A1D8C">
        <w:rPr>
          <w:rFonts w:ascii="Aptos" w:hAnsi="Aptos" w:cs="Arial"/>
          <w:color w:val="000000" w:themeColor="text1"/>
          <w:sz w:val="22"/>
          <w:szCs w:val="18"/>
        </w:rPr>
        <w:t>, retain any money already paid, stop further deliveries, recover loss of profits and take immediate possession of the Goods.</w:t>
      </w:r>
    </w:p>
    <w:p w14:paraId="7296F325" w14:textId="77777777" w:rsidR="00A7237E" w:rsidRPr="003A1D8C" w:rsidRDefault="00A7237E" w:rsidP="00A32BEF">
      <w:pPr>
        <w:pStyle w:val="ListParagraph"/>
        <w:numPr>
          <w:ilvl w:val="0"/>
          <w:numId w:val="7"/>
        </w:numPr>
        <w:tabs>
          <w:tab w:val="clear" w:pos="720"/>
          <w:tab w:val="num" w:pos="360"/>
        </w:tabs>
        <w:ind w:left="360"/>
        <w:rPr>
          <w:rFonts w:ascii="Aptos" w:hAnsi="Aptos" w:cs="Arial"/>
          <w:color w:val="000000" w:themeColor="text1"/>
          <w:sz w:val="22"/>
          <w:szCs w:val="18"/>
        </w:rPr>
      </w:pPr>
      <w:r w:rsidRPr="00BD3819">
        <w:rPr>
          <w:rFonts w:ascii="Aptos" w:hAnsi="Aptos" w:cs="Arial"/>
          <w:b/>
          <w:color w:val="000000" w:themeColor="text1"/>
          <w:sz w:val="22"/>
          <w:szCs w:val="18"/>
        </w:rPr>
        <w:t>Certification. A</w:t>
      </w:r>
      <w:r w:rsidRPr="003A1D8C">
        <w:rPr>
          <w:rFonts w:ascii="Aptos" w:hAnsi="Aptos" w:cs="Arial"/>
          <w:color w:val="000000" w:themeColor="text1"/>
          <w:sz w:val="22"/>
          <w:szCs w:val="18"/>
        </w:rPr>
        <w:t xml:space="preserve"> statement signed by an Officer stating the amount payable by the Customer, or identifying Goods as unpaid for, is conclusive and binding on the Customer unless there is a manifest error.</w:t>
      </w:r>
    </w:p>
    <w:p w14:paraId="23FAD98A" w14:textId="77777777" w:rsidR="00A7237E" w:rsidRPr="003A1D8C" w:rsidRDefault="00A7237E" w:rsidP="00A32BEF">
      <w:pPr>
        <w:pStyle w:val="ListParagraph"/>
        <w:numPr>
          <w:ilvl w:val="0"/>
          <w:numId w:val="7"/>
        </w:numPr>
        <w:tabs>
          <w:tab w:val="clear" w:pos="720"/>
          <w:tab w:val="num" w:pos="360"/>
        </w:tabs>
        <w:ind w:left="360"/>
        <w:rPr>
          <w:rFonts w:ascii="Aptos" w:hAnsi="Aptos" w:cs="Arial"/>
          <w:color w:val="000000" w:themeColor="text1"/>
          <w:sz w:val="22"/>
          <w:szCs w:val="18"/>
        </w:rPr>
      </w:pPr>
      <w:r w:rsidRPr="00BD3819">
        <w:rPr>
          <w:rFonts w:ascii="Aptos" w:hAnsi="Aptos" w:cs="Arial"/>
          <w:b/>
          <w:color w:val="000000" w:themeColor="text1"/>
          <w:sz w:val="22"/>
          <w:szCs w:val="18"/>
        </w:rPr>
        <w:t>Continuing guarantee</w:t>
      </w:r>
      <w:r w:rsidRPr="003A1D8C">
        <w:rPr>
          <w:rFonts w:ascii="Aptos" w:hAnsi="Aptos" w:cs="Arial"/>
          <w:bCs/>
          <w:color w:val="000000" w:themeColor="text1"/>
          <w:sz w:val="22"/>
          <w:szCs w:val="18"/>
        </w:rPr>
        <w:t>.</w:t>
      </w:r>
      <w:r w:rsidRPr="003A1D8C">
        <w:rPr>
          <w:rFonts w:ascii="Aptos" w:hAnsi="Aptos" w:cs="Arial"/>
          <w:color w:val="000000" w:themeColor="text1"/>
          <w:sz w:val="22"/>
          <w:szCs w:val="18"/>
        </w:rPr>
        <w:t xml:space="preserve"> Any guarantee remains in full force while the Customer maintains an account with the Supplier. A guarantee is continuing and ends only when the Supplier confirms termination in writing.</w:t>
      </w:r>
    </w:p>
    <w:p w14:paraId="697849CA" w14:textId="77777777" w:rsidR="00A7237E" w:rsidRPr="003A1D8C" w:rsidRDefault="00A7237E" w:rsidP="00A32BEF">
      <w:pPr>
        <w:pStyle w:val="ListParagraph"/>
        <w:numPr>
          <w:ilvl w:val="0"/>
          <w:numId w:val="7"/>
        </w:numPr>
        <w:tabs>
          <w:tab w:val="clear" w:pos="720"/>
          <w:tab w:val="num" w:pos="360"/>
        </w:tabs>
        <w:ind w:left="360"/>
        <w:rPr>
          <w:rFonts w:ascii="Aptos" w:hAnsi="Aptos" w:cs="Arial"/>
          <w:color w:val="000000" w:themeColor="text1"/>
          <w:sz w:val="22"/>
          <w:szCs w:val="18"/>
        </w:rPr>
      </w:pPr>
      <w:r w:rsidRPr="00BD3819">
        <w:rPr>
          <w:rFonts w:ascii="Aptos" w:hAnsi="Aptos" w:cs="Arial"/>
          <w:b/>
          <w:color w:val="000000" w:themeColor="text1"/>
          <w:sz w:val="22"/>
          <w:szCs w:val="18"/>
        </w:rPr>
        <w:t>Claims and returns</w:t>
      </w:r>
      <w:r w:rsidRPr="003A1D8C">
        <w:rPr>
          <w:rFonts w:ascii="Aptos" w:hAnsi="Aptos" w:cs="Arial"/>
          <w:bCs/>
          <w:color w:val="000000" w:themeColor="text1"/>
          <w:sz w:val="22"/>
          <w:szCs w:val="18"/>
        </w:rPr>
        <w:t>.</w:t>
      </w:r>
      <w:r w:rsidRPr="003A1D8C">
        <w:rPr>
          <w:rFonts w:ascii="Aptos" w:hAnsi="Aptos" w:cs="Arial"/>
          <w:color w:val="000000" w:themeColor="text1"/>
          <w:sz w:val="22"/>
          <w:szCs w:val="18"/>
        </w:rPr>
        <w:t xml:space="preserve"> The Customer must make any claim about Goods within 72 hours after delivery. Otherwise, the Supplier may refuse the claim. The Supplier may, at its discretion, accept returned Goods if freight is prepaid by the Customer, the purchase invoice number is provided, and the Supplier considers the Goods to be out of condition. If accepted, the Supplier may credit the purchase price to the Customer.</w:t>
      </w:r>
    </w:p>
    <w:p w14:paraId="46B3AF3C" w14:textId="77777777" w:rsidR="00A7237E" w:rsidRPr="003A1D8C" w:rsidRDefault="00A7237E" w:rsidP="00A32BEF">
      <w:pPr>
        <w:pStyle w:val="ListParagraph"/>
        <w:numPr>
          <w:ilvl w:val="0"/>
          <w:numId w:val="7"/>
        </w:numPr>
        <w:tabs>
          <w:tab w:val="clear" w:pos="720"/>
          <w:tab w:val="num" w:pos="360"/>
        </w:tabs>
        <w:ind w:left="360"/>
        <w:rPr>
          <w:rFonts w:ascii="Aptos" w:hAnsi="Aptos" w:cs="Arial"/>
          <w:color w:val="000000" w:themeColor="text1"/>
          <w:sz w:val="22"/>
          <w:szCs w:val="18"/>
        </w:rPr>
      </w:pPr>
      <w:proofErr w:type="gramStart"/>
      <w:r w:rsidRPr="00BD3819">
        <w:rPr>
          <w:rFonts w:ascii="Aptos" w:hAnsi="Aptos" w:cs="Arial"/>
          <w:b/>
          <w:color w:val="000000" w:themeColor="text1"/>
          <w:sz w:val="22"/>
          <w:szCs w:val="18"/>
        </w:rPr>
        <w:t>Set-off</w:t>
      </w:r>
      <w:proofErr w:type="gramEnd"/>
      <w:r w:rsidRPr="003A1D8C">
        <w:rPr>
          <w:rFonts w:ascii="Aptos" w:hAnsi="Aptos" w:cs="Arial"/>
          <w:bCs/>
          <w:color w:val="000000" w:themeColor="text1"/>
          <w:sz w:val="22"/>
          <w:szCs w:val="18"/>
        </w:rPr>
        <w:t>.</w:t>
      </w:r>
      <w:r w:rsidRPr="003A1D8C">
        <w:rPr>
          <w:rFonts w:ascii="Aptos" w:hAnsi="Aptos" w:cs="Arial"/>
          <w:color w:val="000000" w:themeColor="text1"/>
          <w:sz w:val="22"/>
          <w:szCs w:val="18"/>
        </w:rPr>
        <w:t xml:space="preserve"> The Supplier may set off any amount it owes the Customer against any amount the Customer owes the Supplier.</w:t>
      </w:r>
    </w:p>
    <w:p w14:paraId="76567D5D" w14:textId="77777777" w:rsidR="00A7237E" w:rsidRPr="003A1D8C" w:rsidRDefault="00A7237E" w:rsidP="00A32BEF">
      <w:pPr>
        <w:pStyle w:val="ListParagraph"/>
        <w:numPr>
          <w:ilvl w:val="0"/>
          <w:numId w:val="7"/>
        </w:numPr>
        <w:tabs>
          <w:tab w:val="clear" w:pos="720"/>
          <w:tab w:val="num" w:pos="360"/>
        </w:tabs>
        <w:ind w:left="360"/>
        <w:rPr>
          <w:rFonts w:ascii="Aptos" w:hAnsi="Aptos" w:cs="Arial"/>
          <w:color w:val="000000" w:themeColor="text1"/>
          <w:sz w:val="22"/>
          <w:szCs w:val="18"/>
        </w:rPr>
      </w:pPr>
      <w:r w:rsidRPr="00BD3819">
        <w:rPr>
          <w:rFonts w:ascii="Aptos" w:hAnsi="Aptos" w:cs="Arial"/>
          <w:b/>
          <w:color w:val="000000" w:themeColor="text1"/>
          <w:sz w:val="22"/>
          <w:szCs w:val="18"/>
        </w:rPr>
        <w:t>Recovery costs.</w:t>
      </w:r>
      <w:r w:rsidRPr="003A1D8C">
        <w:rPr>
          <w:rFonts w:ascii="Aptos" w:hAnsi="Aptos" w:cs="Arial"/>
          <w:color w:val="000000" w:themeColor="text1"/>
          <w:sz w:val="22"/>
          <w:szCs w:val="18"/>
        </w:rPr>
        <w:t xml:space="preserve"> The Customer must pay all expenses, costs and disbursements incurred by the Supplier in recovering, or attempting to recover, any outstanding debt, including debt collection agency fees and solicitor’s fees.</w:t>
      </w:r>
    </w:p>
    <w:p w14:paraId="6F14608D" w14:textId="77777777" w:rsidR="00A7237E" w:rsidRPr="003A1D8C" w:rsidRDefault="00A7237E" w:rsidP="00A32BEF">
      <w:pPr>
        <w:pStyle w:val="ListParagraph"/>
        <w:numPr>
          <w:ilvl w:val="0"/>
          <w:numId w:val="7"/>
        </w:numPr>
        <w:tabs>
          <w:tab w:val="clear" w:pos="720"/>
          <w:tab w:val="num" w:pos="360"/>
        </w:tabs>
        <w:ind w:left="360"/>
        <w:rPr>
          <w:rFonts w:ascii="Aptos" w:hAnsi="Aptos" w:cs="Arial"/>
          <w:color w:val="000000" w:themeColor="text1"/>
          <w:sz w:val="22"/>
          <w:szCs w:val="18"/>
        </w:rPr>
      </w:pPr>
      <w:r w:rsidRPr="00BD3819">
        <w:rPr>
          <w:rFonts w:ascii="Aptos" w:hAnsi="Aptos" w:cs="Arial"/>
          <w:b/>
          <w:color w:val="000000" w:themeColor="text1"/>
          <w:sz w:val="22"/>
          <w:szCs w:val="18"/>
        </w:rPr>
        <w:t xml:space="preserve">Use of Customer </w:t>
      </w:r>
      <w:proofErr w:type="gramStart"/>
      <w:r w:rsidRPr="00BD3819">
        <w:rPr>
          <w:rFonts w:ascii="Aptos" w:hAnsi="Aptos" w:cs="Arial"/>
          <w:b/>
          <w:color w:val="000000" w:themeColor="text1"/>
          <w:sz w:val="22"/>
          <w:szCs w:val="18"/>
        </w:rPr>
        <w:t>account</w:t>
      </w:r>
      <w:proofErr w:type="gramEnd"/>
      <w:r w:rsidRPr="003A1D8C">
        <w:rPr>
          <w:rFonts w:ascii="Aptos" w:hAnsi="Aptos" w:cs="Arial"/>
          <w:bCs/>
          <w:color w:val="000000" w:themeColor="text1"/>
          <w:sz w:val="22"/>
          <w:szCs w:val="18"/>
        </w:rPr>
        <w:t>.</w:t>
      </w:r>
      <w:r w:rsidRPr="003A1D8C">
        <w:rPr>
          <w:rFonts w:ascii="Aptos" w:hAnsi="Aptos" w:cs="Arial"/>
          <w:color w:val="000000" w:themeColor="text1"/>
          <w:sz w:val="22"/>
          <w:szCs w:val="18"/>
        </w:rPr>
        <w:t xml:space="preserve"> The Customer is liable for all transactions made using the Customer’s credit account, including fraudulent or unauthorised use by the Customer’s employees, related parties, relatives, contractors or representatives.</w:t>
      </w:r>
    </w:p>
    <w:p w14:paraId="7BC90684" w14:textId="77777777" w:rsidR="00A7237E" w:rsidRPr="003A1D8C" w:rsidRDefault="00A7237E" w:rsidP="00A32BEF">
      <w:pPr>
        <w:pStyle w:val="ListParagraph"/>
        <w:numPr>
          <w:ilvl w:val="0"/>
          <w:numId w:val="7"/>
        </w:numPr>
        <w:tabs>
          <w:tab w:val="clear" w:pos="720"/>
          <w:tab w:val="num" w:pos="360"/>
        </w:tabs>
        <w:ind w:left="360"/>
        <w:rPr>
          <w:rFonts w:ascii="Aptos" w:hAnsi="Aptos" w:cs="Arial"/>
          <w:color w:val="000000" w:themeColor="text1"/>
          <w:sz w:val="22"/>
          <w:szCs w:val="18"/>
        </w:rPr>
      </w:pPr>
      <w:r w:rsidRPr="00BD3819">
        <w:rPr>
          <w:rFonts w:ascii="Aptos" w:hAnsi="Aptos" w:cs="Arial"/>
          <w:b/>
          <w:color w:val="000000" w:themeColor="text1"/>
          <w:sz w:val="22"/>
          <w:szCs w:val="18"/>
        </w:rPr>
        <w:t>Trusts.</w:t>
      </w:r>
      <w:r w:rsidRPr="003A1D8C">
        <w:rPr>
          <w:rFonts w:ascii="Aptos" w:hAnsi="Aptos" w:cs="Arial"/>
          <w:color w:val="000000" w:themeColor="text1"/>
          <w:sz w:val="22"/>
          <w:szCs w:val="18"/>
        </w:rPr>
        <w:t xml:space="preserve"> If the Customer acts as trustee, these Terms bind the Customer both personally and in </w:t>
      </w:r>
      <w:proofErr w:type="gramStart"/>
      <w:r w:rsidRPr="003A1D8C">
        <w:rPr>
          <w:rFonts w:ascii="Aptos" w:hAnsi="Aptos" w:cs="Arial"/>
          <w:color w:val="000000" w:themeColor="text1"/>
          <w:sz w:val="22"/>
          <w:szCs w:val="18"/>
        </w:rPr>
        <w:t>its</w:t>
      </w:r>
      <w:proofErr w:type="gramEnd"/>
      <w:r w:rsidRPr="003A1D8C">
        <w:rPr>
          <w:rFonts w:ascii="Aptos" w:hAnsi="Aptos" w:cs="Arial"/>
          <w:color w:val="000000" w:themeColor="text1"/>
          <w:sz w:val="22"/>
          <w:szCs w:val="18"/>
        </w:rPr>
        <w:t xml:space="preserve"> capacity as trustee.</w:t>
      </w:r>
    </w:p>
    <w:p w14:paraId="6A0BFB8C" w14:textId="77777777" w:rsidR="00A7237E" w:rsidRPr="003A1D8C" w:rsidRDefault="00A7237E" w:rsidP="00A32BEF">
      <w:pPr>
        <w:pStyle w:val="ListParagraph"/>
        <w:numPr>
          <w:ilvl w:val="0"/>
          <w:numId w:val="7"/>
        </w:numPr>
        <w:tabs>
          <w:tab w:val="clear" w:pos="720"/>
          <w:tab w:val="num" w:pos="360"/>
        </w:tabs>
        <w:ind w:left="360"/>
        <w:rPr>
          <w:rFonts w:ascii="Aptos" w:hAnsi="Aptos" w:cs="Arial"/>
          <w:color w:val="000000" w:themeColor="text1"/>
          <w:sz w:val="22"/>
          <w:szCs w:val="18"/>
        </w:rPr>
      </w:pPr>
      <w:r w:rsidRPr="00BD3819">
        <w:rPr>
          <w:rFonts w:ascii="Aptos" w:hAnsi="Aptos" w:cs="Arial"/>
          <w:b/>
          <w:color w:val="000000" w:themeColor="text1"/>
          <w:sz w:val="22"/>
          <w:szCs w:val="18"/>
        </w:rPr>
        <w:t>Severance.</w:t>
      </w:r>
      <w:r w:rsidRPr="003A1D8C">
        <w:rPr>
          <w:rFonts w:ascii="Aptos" w:hAnsi="Aptos" w:cs="Arial"/>
          <w:color w:val="000000" w:themeColor="text1"/>
          <w:sz w:val="22"/>
          <w:szCs w:val="18"/>
        </w:rPr>
        <w:t xml:space="preserve"> Each clause and subclause of these Terms is separate and independent. If any clause or subclause is invalid or ineffective, the remaining clauses, subclauses and parts continue to apply.</w:t>
      </w:r>
    </w:p>
    <w:p w14:paraId="68BE24F7" w14:textId="77777777" w:rsidR="00A7237E" w:rsidRPr="003A1D8C" w:rsidRDefault="00A7237E" w:rsidP="00A32BEF">
      <w:pPr>
        <w:pStyle w:val="ListParagraph"/>
        <w:numPr>
          <w:ilvl w:val="0"/>
          <w:numId w:val="7"/>
        </w:numPr>
        <w:tabs>
          <w:tab w:val="clear" w:pos="720"/>
          <w:tab w:val="num" w:pos="360"/>
        </w:tabs>
        <w:ind w:left="360"/>
        <w:rPr>
          <w:rFonts w:ascii="Aptos" w:hAnsi="Aptos" w:cs="Arial"/>
          <w:color w:val="000000" w:themeColor="text1"/>
          <w:sz w:val="22"/>
          <w:szCs w:val="18"/>
        </w:rPr>
      </w:pPr>
      <w:r w:rsidRPr="003A1D8C">
        <w:rPr>
          <w:rFonts w:ascii="Aptos" w:hAnsi="Aptos" w:cs="Arial"/>
          <w:bCs/>
          <w:color w:val="000000" w:themeColor="text1"/>
          <w:sz w:val="22"/>
          <w:szCs w:val="18"/>
        </w:rPr>
        <w:t>Governing law.</w:t>
      </w:r>
      <w:r w:rsidRPr="003A1D8C">
        <w:rPr>
          <w:rFonts w:ascii="Aptos" w:hAnsi="Aptos" w:cs="Arial"/>
          <w:color w:val="000000" w:themeColor="text1"/>
          <w:sz w:val="22"/>
          <w:szCs w:val="18"/>
        </w:rPr>
        <w:t xml:space="preserve"> The parties submit to the non-exclusive jurisdiction of the State or Territory in which these Terms are received by the Supplier. The law of that State or Territory governs these Terms.</w:t>
      </w:r>
    </w:p>
    <w:p w14:paraId="619D0247" w14:textId="77777777" w:rsidR="00A7237E" w:rsidRPr="003A1D8C" w:rsidRDefault="00A7237E" w:rsidP="00A32BEF">
      <w:pPr>
        <w:pStyle w:val="ListParagraph"/>
        <w:numPr>
          <w:ilvl w:val="0"/>
          <w:numId w:val="7"/>
        </w:numPr>
        <w:tabs>
          <w:tab w:val="clear" w:pos="720"/>
          <w:tab w:val="num" w:pos="360"/>
        </w:tabs>
        <w:ind w:left="360"/>
        <w:rPr>
          <w:rFonts w:ascii="Aptos" w:hAnsi="Aptos" w:cs="Arial"/>
          <w:color w:val="000000" w:themeColor="text1"/>
          <w:sz w:val="22"/>
          <w:szCs w:val="18"/>
        </w:rPr>
      </w:pPr>
      <w:r w:rsidRPr="00BD3819">
        <w:rPr>
          <w:rFonts w:ascii="Aptos" w:hAnsi="Aptos" w:cs="Arial"/>
          <w:b/>
          <w:color w:val="000000" w:themeColor="text1"/>
          <w:sz w:val="22"/>
          <w:szCs w:val="18"/>
        </w:rPr>
        <w:t>Credit enquiries</w:t>
      </w:r>
      <w:r w:rsidRPr="003A1D8C">
        <w:rPr>
          <w:rFonts w:ascii="Aptos" w:hAnsi="Aptos" w:cs="Arial"/>
          <w:bCs/>
          <w:color w:val="000000" w:themeColor="text1"/>
          <w:sz w:val="22"/>
          <w:szCs w:val="18"/>
        </w:rPr>
        <w:t>.</w:t>
      </w:r>
      <w:r w:rsidRPr="003A1D8C">
        <w:rPr>
          <w:rFonts w:ascii="Aptos" w:hAnsi="Aptos" w:cs="Arial"/>
          <w:color w:val="000000" w:themeColor="text1"/>
          <w:sz w:val="22"/>
          <w:szCs w:val="18"/>
        </w:rPr>
        <w:t xml:space="preserve"> The Applicant authorises the Supplier to make independent enquiries with third parties about the Applicant’s financial standing. The Applicant also authorises those third parties to provide the requested information to the Supplier, despite any confidentiality or privilege that may otherwise apply.</w:t>
      </w:r>
    </w:p>
    <w:p w14:paraId="6555FB6C" w14:textId="5F6D42DF" w:rsidR="00A7237E" w:rsidRPr="003A1D8C" w:rsidRDefault="00A7237E" w:rsidP="00A32BEF">
      <w:pPr>
        <w:pStyle w:val="ListParagraph"/>
        <w:numPr>
          <w:ilvl w:val="0"/>
          <w:numId w:val="7"/>
        </w:numPr>
        <w:tabs>
          <w:tab w:val="clear" w:pos="720"/>
          <w:tab w:val="num" w:pos="360"/>
        </w:tabs>
        <w:ind w:left="360"/>
        <w:rPr>
          <w:rFonts w:ascii="Aptos" w:hAnsi="Aptos" w:cs="Arial"/>
          <w:color w:val="000000" w:themeColor="text1"/>
          <w:sz w:val="22"/>
          <w:szCs w:val="18"/>
        </w:rPr>
      </w:pPr>
      <w:r w:rsidRPr="00BD3819">
        <w:rPr>
          <w:rFonts w:ascii="Aptos" w:hAnsi="Aptos" w:cs="Arial"/>
          <w:b/>
          <w:color w:val="000000" w:themeColor="text1"/>
          <w:sz w:val="22"/>
          <w:szCs w:val="18"/>
        </w:rPr>
        <w:t>Waiver</w:t>
      </w:r>
      <w:r w:rsidRPr="003A1D8C">
        <w:rPr>
          <w:rFonts w:ascii="Aptos" w:hAnsi="Aptos" w:cs="Arial"/>
          <w:bCs/>
          <w:color w:val="000000" w:themeColor="text1"/>
          <w:sz w:val="22"/>
          <w:szCs w:val="18"/>
        </w:rPr>
        <w:t xml:space="preserve">. </w:t>
      </w:r>
      <w:r w:rsidRPr="003A1D8C">
        <w:rPr>
          <w:rFonts w:ascii="Aptos" w:hAnsi="Aptos" w:cs="Arial"/>
          <w:color w:val="000000" w:themeColor="text1"/>
          <w:sz w:val="22"/>
          <w:szCs w:val="18"/>
        </w:rPr>
        <w:t>Any release, waiver or acquiescence by the Supplier in relation to these Terms must be in writing and signed on behalf of the Supplier. It does not operate as a permanent variation or waiver unless expressly stated.</w:t>
      </w:r>
    </w:p>
    <w:p w14:paraId="0A2DE066" w14:textId="77777777" w:rsidR="003A1D8C" w:rsidRPr="003A1D8C" w:rsidRDefault="003A1D8C" w:rsidP="003A1D8C">
      <w:pPr>
        <w:pStyle w:val="ListParagraph"/>
        <w:tabs>
          <w:tab w:val="num" w:pos="360"/>
        </w:tabs>
        <w:ind w:left="360"/>
        <w:rPr>
          <w:rFonts w:ascii="Aptos" w:hAnsi="Aptos" w:cs="Arial"/>
          <w:color w:val="000000" w:themeColor="text1"/>
          <w:sz w:val="22"/>
          <w:szCs w:val="18"/>
        </w:rPr>
      </w:pPr>
    </w:p>
    <w:p w14:paraId="28EBFEC4" w14:textId="3DC193E6" w:rsidR="002E3D9C" w:rsidRPr="003A1D8C" w:rsidRDefault="002E3D9C" w:rsidP="00714BCC">
      <w:pPr>
        <w:pStyle w:val="BodyText3"/>
        <w:spacing w:before="120"/>
        <w:ind w:left="-825" w:right="-825"/>
        <w:rPr>
          <w:rFonts w:ascii="Aptos" w:hAnsi="Aptos" w:cs="Arial"/>
          <w:color w:val="000000" w:themeColor="text1"/>
          <w:kern w:val="2"/>
          <w:sz w:val="22"/>
          <w:szCs w:val="20"/>
        </w:rPr>
      </w:pPr>
      <w:r w:rsidRPr="00BD3819">
        <w:rPr>
          <w:rFonts w:ascii="Aptos" w:hAnsi="Aptos" w:cs="Arial"/>
          <w:b/>
          <w:bCs/>
          <w:color w:val="000000" w:themeColor="text1"/>
          <w:sz w:val="22"/>
          <w:szCs w:val="20"/>
        </w:rPr>
        <w:t>I/We</w:t>
      </w:r>
      <w:r w:rsidRPr="003A1D8C">
        <w:rPr>
          <w:rFonts w:ascii="Aptos" w:hAnsi="Aptos" w:cs="Arial"/>
          <w:color w:val="000000" w:themeColor="text1"/>
          <w:sz w:val="22"/>
          <w:szCs w:val="20"/>
        </w:rPr>
        <w:t xml:space="preserve"> acknowledge that, if the Supplier approves this credit application, the credit account will be governed by the </w:t>
      </w:r>
      <w:r w:rsidRPr="003A1D8C">
        <w:rPr>
          <w:rFonts w:ascii="Aptos" w:hAnsi="Aptos" w:cs="Arial"/>
          <w:bCs/>
          <w:color w:val="000000" w:themeColor="text1"/>
          <w:sz w:val="22"/>
          <w:szCs w:val="20"/>
        </w:rPr>
        <w:t>General Credit Terms</w:t>
      </w:r>
      <w:r w:rsidRPr="003A1D8C">
        <w:rPr>
          <w:rFonts w:ascii="Aptos" w:hAnsi="Aptos" w:cs="Arial"/>
          <w:color w:val="000000" w:themeColor="text1"/>
          <w:sz w:val="22"/>
          <w:szCs w:val="20"/>
        </w:rPr>
        <w:t xml:space="preserve"> above. I/We also acknowledge that the Supplier’s prevailing </w:t>
      </w:r>
      <w:r w:rsidR="007473F4" w:rsidRPr="003A1D8C">
        <w:rPr>
          <w:rFonts w:ascii="Aptos" w:hAnsi="Aptos" w:cs="Arial"/>
          <w:bCs/>
          <w:color w:val="000000" w:themeColor="text1"/>
          <w:sz w:val="22"/>
          <w:szCs w:val="20"/>
        </w:rPr>
        <w:t>Standard Terms</w:t>
      </w:r>
      <w:r w:rsidRPr="003A1D8C">
        <w:rPr>
          <w:rFonts w:ascii="Aptos" w:hAnsi="Aptos" w:cs="Arial"/>
          <w:bCs/>
          <w:color w:val="000000" w:themeColor="text1"/>
          <w:sz w:val="22"/>
          <w:szCs w:val="20"/>
        </w:rPr>
        <w:t xml:space="preserve"> of </w:t>
      </w:r>
      <w:r w:rsidR="00CF7CC7" w:rsidRPr="003A1D8C">
        <w:rPr>
          <w:rFonts w:ascii="Aptos" w:hAnsi="Aptos" w:cs="Arial"/>
          <w:bCs/>
          <w:color w:val="000000" w:themeColor="text1"/>
          <w:sz w:val="22"/>
          <w:szCs w:val="20"/>
        </w:rPr>
        <w:t>Sale</w:t>
      </w:r>
      <w:r w:rsidR="009262CE" w:rsidRPr="003A1D8C">
        <w:rPr>
          <w:rFonts w:ascii="Aptos" w:hAnsi="Aptos" w:cs="Arial"/>
          <w:bCs/>
          <w:color w:val="000000" w:themeColor="text1"/>
          <w:sz w:val="22"/>
          <w:szCs w:val="20"/>
        </w:rPr>
        <w:t xml:space="preserve"> (</w:t>
      </w:r>
      <w:hyperlink r:id="rId12" w:history="1">
        <w:r w:rsidR="009262CE" w:rsidRPr="003A1D8C">
          <w:rPr>
            <w:rStyle w:val="Hyperlink"/>
            <w:rFonts w:ascii="Aptos" w:hAnsi="Aptos" w:cs="Arial"/>
            <w:bCs/>
            <w:color w:val="000000" w:themeColor="text1"/>
            <w:sz w:val="22"/>
            <w:szCs w:val="20"/>
          </w:rPr>
          <w:t>https://www.rotamoulding.com.au/wp-content/uploads/2026/07/Rota-Moulding-Terms-of-Sale-01.07.26.pdf</w:t>
        </w:r>
      </w:hyperlink>
      <w:r w:rsidR="009262CE" w:rsidRPr="003A1D8C">
        <w:rPr>
          <w:rFonts w:ascii="Aptos" w:hAnsi="Aptos" w:cs="Arial"/>
          <w:bCs/>
          <w:color w:val="000000" w:themeColor="text1"/>
          <w:sz w:val="22"/>
          <w:szCs w:val="20"/>
        </w:rPr>
        <w:t xml:space="preserve">) </w:t>
      </w:r>
      <w:r w:rsidR="00CF7CC7" w:rsidRPr="003A1D8C">
        <w:rPr>
          <w:rFonts w:ascii="Aptos" w:hAnsi="Aptos" w:cs="Arial"/>
          <w:color w:val="000000" w:themeColor="text1"/>
          <w:sz w:val="22"/>
          <w:szCs w:val="20"/>
        </w:rPr>
        <w:t xml:space="preserve"> </w:t>
      </w:r>
      <w:r w:rsidRPr="003A1D8C">
        <w:rPr>
          <w:rFonts w:ascii="Aptos" w:hAnsi="Aptos" w:cs="Arial"/>
          <w:color w:val="000000" w:themeColor="text1"/>
          <w:sz w:val="22"/>
          <w:szCs w:val="20"/>
        </w:rPr>
        <w:t>apply to all agreements with the Supplier, and that payment must be made in accordance with the Supplier’s prevailing price list.</w:t>
      </w:r>
    </w:p>
    <w:p w14:paraId="2240A94E" w14:textId="77777777" w:rsidR="002E3D9C" w:rsidRPr="003A1D8C" w:rsidRDefault="002E3D9C" w:rsidP="00714BCC">
      <w:pPr>
        <w:pStyle w:val="BodyText3"/>
        <w:spacing w:before="80"/>
        <w:ind w:left="-825" w:right="-825"/>
        <w:rPr>
          <w:rFonts w:ascii="Aptos" w:hAnsi="Aptos" w:cs="Arial"/>
          <w:color w:val="000000" w:themeColor="text1"/>
          <w:kern w:val="2"/>
          <w:sz w:val="22"/>
          <w:szCs w:val="20"/>
        </w:rPr>
      </w:pPr>
      <w:r w:rsidRPr="00BD3819">
        <w:rPr>
          <w:rFonts w:ascii="Aptos" w:hAnsi="Aptos" w:cs="Arial"/>
          <w:b/>
          <w:bCs/>
          <w:color w:val="000000" w:themeColor="text1"/>
          <w:sz w:val="22"/>
          <w:szCs w:val="20"/>
        </w:rPr>
        <w:t>I/We</w:t>
      </w:r>
      <w:r w:rsidRPr="003A1D8C">
        <w:rPr>
          <w:rFonts w:ascii="Aptos" w:hAnsi="Aptos" w:cs="Arial"/>
          <w:color w:val="000000" w:themeColor="text1"/>
          <w:sz w:val="22"/>
          <w:szCs w:val="20"/>
        </w:rPr>
        <w:t xml:space="preserve"> authorise the Supplier, in accordance with the </w:t>
      </w:r>
      <w:r w:rsidRPr="003A1D8C">
        <w:rPr>
          <w:rFonts w:ascii="Aptos" w:hAnsi="Aptos" w:cs="Arial"/>
          <w:bCs/>
          <w:color w:val="000000" w:themeColor="text1"/>
          <w:sz w:val="22"/>
          <w:szCs w:val="20"/>
        </w:rPr>
        <w:t>Privacy Act 1988 (Cth)</w:t>
      </w:r>
      <w:r w:rsidRPr="003A1D8C">
        <w:rPr>
          <w:rFonts w:ascii="Aptos" w:hAnsi="Aptos" w:cs="Arial"/>
          <w:color w:val="000000" w:themeColor="text1"/>
          <w:sz w:val="22"/>
          <w:szCs w:val="20"/>
        </w:rPr>
        <w:t>, to:</w:t>
      </w:r>
    </w:p>
    <w:p w14:paraId="028FE233" w14:textId="77777777" w:rsidR="002E3D9C" w:rsidRPr="003A1D8C" w:rsidRDefault="002E3D9C" w:rsidP="00714BCC">
      <w:pPr>
        <w:pStyle w:val="BodyText3"/>
        <w:ind w:right="-825"/>
        <w:rPr>
          <w:rFonts w:ascii="Aptos" w:hAnsi="Aptos" w:cs="Arial"/>
          <w:color w:val="000000" w:themeColor="text1"/>
          <w:kern w:val="2"/>
          <w:sz w:val="22"/>
          <w:szCs w:val="20"/>
        </w:rPr>
      </w:pPr>
      <w:r w:rsidRPr="003A1D8C">
        <w:rPr>
          <w:rFonts w:ascii="Aptos" w:hAnsi="Aptos" w:cs="Arial"/>
          <w:color w:val="000000" w:themeColor="text1"/>
          <w:sz w:val="22"/>
          <w:szCs w:val="20"/>
        </w:rPr>
        <w:t>disclose the credit information provided in this application to a credit reporting agency; and give, receive and exchange information with credit reporting agencies, credit providers, bankers and any other persons or entities the Supplier considers appropriate, whether or not they are listed as credit referees in this application, for the purpose of assessing this application or assisting with collection of any overdue payment.</w:t>
      </w:r>
    </w:p>
    <w:p w14:paraId="1950B9DE" w14:textId="1AD5A111" w:rsidR="002E3D9C" w:rsidRPr="003A1D8C" w:rsidRDefault="002E3D9C" w:rsidP="00714BCC">
      <w:pPr>
        <w:pStyle w:val="BodyText3"/>
        <w:ind w:left="-825" w:right="-825"/>
        <w:rPr>
          <w:rFonts w:ascii="Aptos" w:hAnsi="Aptos" w:cs="Arial"/>
          <w:color w:val="000000" w:themeColor="text1"/>
          <w:sz w:val="22"/>
          <w:szCs w:val="20"/>
        </w:rPr>
      </w:pPr>
      <w:r w:rsidRPr="00BD3819">
        <w:rPr>
          <w:rFonts w:ascii="Aptos" w:hAnsi="Aptos" w:cs="Arial"/>
          <w:b/>
          <w:bCs/>
          <w:color w:val="000000" w:themeColor="text1"/>
          <w:sz w:val="22"/>
          <w:szCs w:val="20"/>
        </w:rPr>
        <w:t>I/We</w:t>
      </w:r>
      <w:r w:rsidRPr="003A1D8C">
        <w:rPr>
          <w:rFonts w:ascii="Aptos" w:hAnsi="Aptos" w:cs="Arial"/>
          <w:color w:val="000000" w:themeColor="text1"/>
          <w:sz w:val="22"/>
          <w:szCs w:val="20"/>
        </w:rPr>
        <w:t xml:space="preserve"> warrant that the information provided in this application is true and correct</w:t>
      </w:r>
      <w:r w:rsidR="00A27F99" w:rsidRPr="003A1D8C">
        <w:rPr>
          <w:rFonts w:ascii="Aptos" w:hAnsi="Aptos" w:cs="Arial"/>
          <w:color w:val="000000" w:themeColor="text1"/>
          <w:sz w:val="22"/>
          <w:szCs w:val="20"/>
        </w:rPr>
        <w:t xml:space="preserve"> </w:t>
      </w:r>
      <w:r w:rsidRPr="003A1D8C">
        <w:rPr>
          <w:rFonts w:ascii="Aptos" w:hAnsi="Aptos" w:cs="Arial"/>
          <w:color w:val="000000" w:themeColor="text1"/>
          <w:sz w:val="22"/>
          <w:szCs w:val="20"/>
        </w:rPr>
        <w:t>and acknowledge that the Supplier will rely on that information when deciding whether to grant credit.</w:t>
      </w:r>
    </w:p>
    <w:p w14:paraId="1AF87DF9" w14:textId="77777777" w:rsidR="003A1D8C" w:rsidRPr="003A1D8C" w:rsidRDefault="003A1D8C" w:rsidP="00714BCC">
      <w:pPr>
        <w:pStyle w:val="BodyText3"/>
        <w:ind w:left="-825" w:right="-825"/>
        <w:rPr>
          <w:rFonts w:ascii="Aptos" w:hAnsi="Aptos" w:cs="Arial"/>
          <w:bCs/>
          <w:color w:val="000000" w:themeColor="text1"/>
          <w:sz w:val="22"/>
          <w:szCs w:val="20"/>
        </w:rPr>
      </w:pPr>
    </w:p>
    <w:p w14:paraId="797A86EF" w14:textId="4A057FAA" w:rsidR="002E3D9C" w:rsidRPr="003A1D8C" w:rsidRDefault="002E3D9C" w:rsidP="00714BCC">
      <w:pPr>
        <w:pStyle w:val="BodyText3"/>
        <w:ind w:left="-825" w:right="-825"/>
        <w:rPr>
          <w:rFonts w:ascii="Aptos" w:hAnsi="Aptos" w:cs="Arial"/>
          <w:color w:val="000000" w:themeColor="text1"/>
          <w:sz w:val="22"/>
          <w:szCs w:val="20"/>
        </w:rPr>
      </w:pPr>
      <w:r w:rsidRPr="00BD3819">
        <w:rPr>
          <w:rFonts w:ascii="Aptos" w:hAnsi="Aptos" w:cs="Arial"/>
          <w:b/>
          <w:color w:val="000000" w:themeColor="text1"/>
          <w:sz w:val="22"/>
          <w:szCs w:val="20"/>
        </w:rPr>
        <w:t xml:space="preserve">EXECUTED </w:t>
      </w:r>
      <w:r w:rsidRPr="003A1D8C">
        <w:rPr>
          <w:rFonts w:ascii="Aptos" w:hAnsi="Aptos" w:cs="Arial"/>
          <w:color w:val="000000" w:themeColor="text1"/>
          <w:sz w:val="22"/>
          <w:szCs w:val="20"/>
        </w:rPr>
        <w:t xml:space="preserve">by the Customer in accordance with the </w:t>
      </w:r>
      <w:r w:rsidRPr="003A1D8C">
        <w:rPr>
          <w:rFonts w:ascii="Aptos" w:hAnsi="Aptos" w:cs="Arial"/>
          <w:iCs/>
          <w:color w:val="000000" w:themeColor="text1"/>
          <w:sz w:val="22"/>
          <w:szCs w:val="20"/>
        </w:rPr>
        <w:t>Corporations Act 2001</w:t>
      </w:r>
      <w:r w:rsidRPr="003A1D8C">
        <w:rPr>
          <w:rFonts w:ascii="Aptos" w:hAnsi="Aptos" w:cs="Arial"/>
          <w:color w:val="000000" w:themeColor="text1"/>
          <w:sz w:val="22"/>
          <w:szCs w:val="20"/>
        </w:rPr>
        <w:t xml:space="preserve"> by the signature of the authorised officer below</w:t>
      </w:r>
      <w:r w:rsidR="00983873" w:rsidRPr="003A1D8C">
        <w:rPr>
          <w:rFonts w:ascii="Aptos" w:hAnsi="Aptos" w:cs="Arial"/>
          <w:color w:val="000000" w:themeColor="text1"/>
          <w:sz w:val="22"/>
          <w:szCs w:val="20"/>
        </w:rPr>
        <w:t>;</w:t>
      </w:r>
    </w:p>
    <w:p w14:paraId="61708021" w14:textId="77777777" w:rsidR="009262CE" w:rsidRPr="00F15BBC" w:rsidRDefault="009262CE" w:rsidP="00714BCC">
      <w:pPr>
        <w:pStyle w:val="BodyText3"/>
        <w:ind w:left="-825" w:right="-825"/>
        <w:rPr>
          <w:rFonts w:asciiTheme="majorHAnsi" w:hAnsiTheme="majorHAnsi" w:cs="Arial"/>
          <w:b/>
          <w:color w:val="000000" w:themeColor="text1"/>
          <w:sz w:val="22"/>
          <w:szCs w:val="20"/>
        </w:rPr>
      </w:pPr>
    </w:p>
    <w:tbl>
      <w:tblPr>
        <w:tblW w:w="10926"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00" w:firstRow="0" w:lastRow="0" w:firstColumn="0" w:lastColumn="0" w:noHBand="0" w:noVBand="1"/>
      </w:tblPr>
      <w:tblGrid>
        <w:gridCol w:w="3513"/>
        <w:gridCol w:w="2478"/>
        <w:gridCol w:w="2618"/>
        <w:gridCol w:w="2317"/>
      </w:tblGrid>
      <w:tr w:rsidR="00203D97" w:rsidRPr="00F15BBC" w14:paraId="2F893AD8" w14:textId="77777777" w:rsidTr="00BD3819">
        <w:trPr>
          <w:trHeight w:val="400"/>
          <w:jc w:val="center"/>
        </w:trPr>
        <w:tc>
          <w:tcPr>
            <w:tcW w:w="3513" w:type="dxa"/>
            <w:tcBorders>
              <w:top w:val="single" w:sz="8" w:space="0" w:color="auto"/>
              <w:left w:val="single" w:sz="8" w:space="0" w:color="auto"/>
              <w:bottom w:val="single" w:sz="8" w:space="0" w:color="auto"/>
              <w:right w:val="nil"/>
            </w:tcBorders>
            <w:shd w:val="clear" w:color="auto" w:fill="D9D9D9"/>
            <w:tcMar>
              <w:top w:w="0" w:type="dxa"/>
              <w:left w:w="108" w:type="dxa"/>
              <w:bottom w:w="0" w:type="dxa"/>
              <w:right w:w="108" w:type="dxa"/>
            </w:tcMar>
          </w:tcPr>
          <w:p w14:paraId="015550FD" w14:textId="0C50407F" w:rsidR="00203D97" w:rsidRPr="00F15BBC" w:rsidRDefault="00BF5ED5" w:rsidP="00DC0395">
            <w:pPr>
              <w:spacing w:before="60" w:after="60"/>
              <w:rPr>
                <w:rFonts w:asciiTheme="majorHAnsi" w:hAnsiTheme="majorHAnsi" w:cs="Arial"/>
                <w:b/>
                <w:bCs/>
                <w:color w:val="000000" w:themeColor="text1"/>
                <w:sz w:val="22"/>
                <w:szCs w:val="18"/>
              </w:rPr>
            </w:pPr>
            <w:r w:rsidRPr="00F15BBC">
              <w:rPr>
                <w:rFonts w:asciiTheme="majorHAnsi" w:hAnsiTheme="majorHAnsi" w:cs="Arial"/>
                <w:b/>
                <w:bCs/>
                <w:color w:val="000000" w:themeColor="text1"/>
                <w:sz w:val="22"/>
                <w:szCs w:val="18"/>
              </w:rPr>
              <w:t>Signed by Authorised Person/s</w:t>
            </w:r>
          </w:p>
        </w:tc>
        <w:tc>
          <w:tcPr>
            <w:tcW w:w="2478" w:type="dxa"/>
            <w:tcBorders>
              <w:top w:val="single" w:sz="8" w:space="0" w:color="auto"/>
              <w:left w:val="nil"/>
              <w:bottom w:val="single" w:sz="8" w:space="0" w:color="auto"/>
              <w:right w:val="nil"/>
            </w:tcBorders>
            <w:shd w:val="clear" w:color="auto" w:fill="D9D9D9"/>
          </w:tcPr>
          <w:p w14:paraId="69CF6807" w14:textId="77777777" w:rsidR="00203D97" w:rsidRPr="00F15BBC" w:rsidRDefault="00203D97" w:rsidP="00DC0395">
            <w:pPr>
              <w:rPr>
                <w:rFonts w:asciiTheme="majorHAnsi" w:hAnsiTheme="majorHAnsi" w:cs="Arial"/>
                <w:b/>
                <w:color w:val="000000" w:themeColor="text1"/>
                <w:sz w:val="22"/>
                <w:szCs w:val="18"/>
              </w:rPr>
            </w:pPr>
          </w:p>
        </w:tc>
        <w:tc>
          <w:tcPr>
            <w:tcW w:w="2618" w:type="dxa"/>
            <w:tcBorders>
              <w:top w:val="single" w:sz="8" w:space="0" w:color="auto"/>
              <w:left w:val="nil"/>
              <w:bottom w:val="single" w:sz="8" w:space="0" w:color="auto"/>
              <w:right w:val="nil"/>
            </w:tcBorders>
            <w:shd w:val="clear" w:color="auto" w:fill="D9D9D9"/>
            <w:tcMar>
              <w:top w:w="0" w:type="dxa"/>
              <w:left w:w="108" w:type="dxa"/>
              <w:bottom w:w="0" w:type="dxa"/>
              <w:right w:w="108" w:type="dxa"/>
            </w:tcMar>
            <w:vAlign w:val="bottom"/>
          </w:tcPr>
          <w:p w14:paraId="41109F26" w14:textId="6810DBDC" w:rsidR="00203D97" w:rsidRPr="00F15BBC" w:rsidRDefault="00203D97" w:rsidP="00DC0395">
            <w:pPr>
              <w:rPr>
                <w:rFonts w:asciiTheme="majorHAnsi" w:hAnsiTheme="majorHAnsi" w:cs="Arial"/>
                <w:b/>
                <w:color w:val="000000" w:themeColor="text1"/>
                <w:sz w:val="22"/>
                <w:szCs w:val="18"/>
              </w:rPr>
            </w:pPr>
          </w:p>
        </w:tc>
        <w:tc>
          <w:tcPr>
            <w:tcW w:w="231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tcPr>
          <w:p w14:paraId="35B65936" w14:textId="77777777" w:rsidR="00203D97" w:rsidRPr="00F15BBC" w:rsidRDefault="00203D97" w:rsidP="00DC0395">
            <w:pPr>
              <w:rPr>
                <w:rFonts w:asciiTheme="majorHAnsi" w:hAnsiTheme="majorHAnsi" w:cs="Arial"/>
                <w:b/>
                <w:color w:val="000000" w:themeColor="text1"/>
                <w:sz w:val="22"/>
                <w:szCs w:val="18"/>
              </w:rPr>
            </w:pPr>
          </w:p>
        </w:tc>
      </w:tr>
      <w:tr w:rsidR="00E201F7" w:rsidRPr="00F15BBC" w14:paraId="10466916" w14:textId="77777777" w:rsidTr="00BD3819">
        <w:trPr>
          <w:trHeight w:val="689"/>
          <w:jc w:val="center"/>
        </w:trPr>
        <w:tc>
          <w:tcPr>
            <w:tcW w:w="35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C771DA" w14:textId="3C5D9CC3" w:rsidR="00E201F7" w:rsidRPr="00F15BBC" w:rsidRDefault="00E201F7" w:rsidP="00E201F7">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Name</w:t>
            </w:r>
            <w:r w:rsidR="00101D46" w:rsidRPr="00F15BBC">
              <w:rPr>
                <w:rFonts w:asciiTheme="majorHAnsi" w:hAnsiTheme="majorHAnsi" w:cs="Arial"/>
                <w:b/>
                <w:color w:val="000000" w:themeColor="text1"/>
                <w:sz w:val="22"/>
                <w:szCs w:val="18"/>
              </w:rPr>
              <w:t>:</w:t>
            </w:r>
            <w:r w:rsidR="00324EBE" w:rsidRPr="00F15BBC">
              <w:rPr>
                <w:rFonts w:asciiTheme="majorHAnsi" w:hAnsiTheme="majorHAnsi" w:cs="Arial"/>
                <w:b/>
                <w:color w:val="000000" w:themeColor="text1"/>
                <w:sz w:val="22"/>
                <w:szCs w:val="18"/>
              </w:rPr>
              <w:t xml:space="preserve"> </w:t>
            </w:r>
            <w:sdt>
              <w:sdtPr>
                <w:rPr>
                  <w:rFonts w:asciiTheme="majorHAnsi" w:hAnsiTheme="majorHAnsi" w:cs="Arial"/>
                  <w:b/>
                  <w:color w:val="000000" w:themeColor="text1"/>
                  <w:sz w:val="22"/>
                  <w:szCs w:val="18"/>
                </w:rPr>
                <w:id w:val="1537241611"/>
                <w:placeholder>
                  <w:docPart w:val="05EEA3163C104D889B31AE673E2A1F43"/>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p w14:paraId="71CB98D2" w14:textId="1B498BE1" w:rsidR="00101D46" w:rsidRPr="00F15BBC" w:rsidRDefault="00101D46" w:rsidP="00E201F7">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Position:</w:t>
            </w:r>
            <w:r w:rsidR="00324EBE" w:rsidRPr="00F15BBC">
              <w:rPr>
                <w:rFonts w:asciiTheme="majorHAnsi" w:hAnsiTheme="majorHAnsi" w:cs="Arial"/>
                <w:b/>
                <w:color w:val="000000" w:themeColor="text1"/>
                <w:sz w:val="22"/>
                <w:szCs w:val="18"/>
              </w:rPr>
              <w:t xml:space="preserve"> </w:t>
            </w:r>
            <w:sdt>
              <w:sdtPr>
                <w:rPr>
                  <w:rFonts w:asciiTheme="majorHAnsi" w:hAnsiTheme="majorHAnsi" w:cs="Arial"/>
                  <w:b/>
                  <w:color w:val="000000" w:themeColor="text1"/>
                  <w:sz w:val="22"/>
                  <w:szCs w:val="18"/>
                </w:rPr>
                <w:id w:val="-11612652"/>
                <w:placeholder>
                  <w:docPart w:val="29CF484E5C8345DF873726699E5309DB"/>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tc>
        <w:tc>
          <w:tcPr>
            <w:tcW w:w="2478" w:type="dxa"/>
            <w:tcBorders>
              <w:top w:val="single" w:sz="8" w:space="0" w:color="auto"/>
              <w:left w:val="single" w:sz="8" w:space="0" w:color="auto"/>
              <w:bottom w:val="single" w:sz="8" w:space="0" w:color="auto"/>
              <w:right w:val="single" w:sz="8" w:space="0" w:color="auto"/>
            </w:tcBorders>
          </w:tcPr>
          <w:p w14:paraId="6F193973" w14:textId="4AF78528" w:rsidR="00E201F7" w:rsidRPr="00F15BBC" w:rsidRDefault="00E201F7" w:rsidP="00E201F7">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Signature</w:t>
            </w:r>
          </w:p>
        </w:tc>
        <w:tc>
          <w:tcPr>
            <w:tcW w:w="26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374C50" w14:textId="77777777" w:rsidR="00324EBE" w:rsidRPr="00F15BBC" w:rsidRDefault="00101D46" w:rsidP="00E201F7">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Date</w:t>
            </w:r>
            <w:r w:rsidR="00324EBE" w:rsidRPr="00F15BBC">
              <w:rPr>
                <w:rFonts w:asciiTheme="majorHAnsi" w:hAnsiTheme="majorHAnsi" w:cs="Arial"/>
                <w:b/>
                <w:color w:val="000000" w:themeColor="text1"/>
                <w:sz w:val="22"/>
                <w:szCs w:val="18"/>
              </w:rPr>
              <w:t xml:space="preserve"> </w:t>
            </w:r>
          </w:p>
          <w:p w14:paraId="2AB2A1BB" w14:textId="03AC3343" w:rsidR="00E201F7" w:rsidRPr="00F15BBC" w:rsidRDefault="004B0FA4" w:rsidP="00E201F7">
            <w:pPr>
              <w:rPr>
                <w:rFonts w:asciiTheme="majorHAnsi" w:hAnsiTheme="majorHAnsi" w:cs="Arial"/>
                <w:b/>
                <w:color w:val="000000" w:themeColor="text1"/>
                <w:sz w:val="22"/>
                <w:szCs w:val="18"/>
              </w:rPr>
            </w:pPr>
            <w:sdt>
              <w:sdtPr>
                <w:rPr>
                  <w:rFonts w:asciiTheme="majorHAnsi" w:hAnsiTheme="majorHAnsi" w:cs="Arial"/>
                  <w:b/>
                  <w:color w:val="000000" w:themeColor="text1"/>
                  <w:sz w:val="22"/>
                  <w:szCs w:val="18"/>
                </w:rPr>
                <w:id w:val="-14550321"/>
                <w:placeholder>
                  <w:docPart w:val="D093E98170E34BB99A0BB362ACA58595"/>
                </w:placeholder>
                <w:showingPlcHdr/>
                <w:date>
                  <w:dateFormat w:val="d/MM/yyyy"/>
                  <w:lid w:val="en-AU"/>
                  <w:storeMappedDataAs w:val="dateTime"/>
                  <w:calendar w:val="gregorian"/>
                </w:date>
              </w:sdtPr>
              <w:sdtEndPr/>
              <w:sdtContent>
                <w:r w:rsidR="00324EBE" w:rsidRPr="00402D5F">
                  <w:rPr>
                    <w:rStyle w:val="PlaceholderText"/>
                    <w:rFonts w:asciiTheme="majorHAnsi" w:hAnsiTheme="majorHAnsi"/>
                    <w:b/>
                    <w:color w:val="0070C0"/>
                    <w:sz w:val="22"/>
                    <w:lang w:val="en-AU" w:eastAsia="en-AU"/>
                  </w:rPr>
                  <w:t>Click or tap to enter a date.</w:t>
                </w:r>
              </w:sdtContent>
            </w:sdt>
          </w:p>
        </w:tc>
        <w:tc>
          <w:tcPr>
            <w:tcW w:w="23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640E1C" w14:textId="77777777" w:rsidR="00E201F7" w:rsidRPr="00F15BBC" w:rsidRDefault="00101D46" w:rsidP="00E201F7">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Phone</w:t>
            </w:r>
          </w:p>
          <w:sdt>
            <w:sdtPr>
              <w:rPr>
                <w:rFonts w:asciiTheme="majorHAnsi" w:hAnsiTheme="majorHAnsi" w:cs="Arial"/>
                <w:b/>
                <w:color w:val="000000" w:themeColor="text1"/>
                <w:sz w:val="22"/>
                <w:szCs w:val="18"/>
              </w:rPr>
              <w:id w:val="-565956320"/>
              <w:placeholder>
                <w:docPart w:val="3C2E0E9F912F4BDFB3D045B195732655"/>
              </w:placeholder>
              <w:showingPlcHdr/>
              <w:text/>
            </w:sdtPr>
            <w:sdtEndPr/>
            <w:sdtContent>
              <w:p w14:paraId="21F35D13" w14:textId="6F7D186C" w:rsidR="00324EBE" w:rsidRPr="00F15BBC" w:rsidRDefault="00324EBE" w:rsidP="00E201F7">
                <w:pPr>
                  <w:rPr>
                    <w:rFonts w:asciiTheme="majorHAnsi" w:hAnsiTheme="majorHAnsi" w:cs="Arial"/>
                    <w:b/>
                    <w:color w:val="000000" w:themeColor="text1"/>
                    <w:sz w:val="22"/>
                    <w:szCs w:val="18"/>
                  </w:rPr>
                </w:pPr>
                <w:r w:rsidRPr="00402D5F">
                  <w:rPr>
                    <w:rStyle w:val="PlaceholderText"/>
                    <w:rFonts w:asciiTheme="majorHAnsi" w:hAnsiTheme="majorHAnsi"/>
                    <w:b/>
                    <w:color w:val="0070C0"/>
                    <w:sz w:val="22"/>
                    <w:lang w:val="en-AU" w:eastAsia="en-AU"/>
                  </w:rPr>
                  <w:t>Click or tap here to enter text.</w:t>
                </w:r>
              </w:p>
            </w:sdtContent>
          </w:sdt>
        </w:tc>
      </w:tr>
      <w:tr w:rsidR="00101D46" w:rsidRPr="00F15BBC" w14:paraId="6945B1BD" w14:textId="77777777" w:rsidTr="00BD3819">
        <w:trPr>
          <w:trHeight w:val="693"/>
          <w:jc w:val="center"/>
        </w:trPr>
        <w:tc>
          <w:tcPr>
            <w:tcW w:w="35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F783F0A" w14:textId="77777777" w:rsidR="00101D46" w:rsidRPr="00F15BBC" w:rsidRDefault="00101D46" w:rsidP="00101D46">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Residential Address</w:t>
            </w:r>
          </w:p>
          <w:sdt>
            <w:sdtPr>
              <w:rPr>
                <w:rFonts w:asciiTheme="majorHAnsi" w:hAnsiTheme="majorHAnsi" w:cs="Arial"/>
                <w:b/>
                <w:color w:val="000000" w:themeColor="text1"/>
                <w:sz w:val="22"/>
                <w:szCs w:val="18"/>
              </w:rPr>
              <w:id w:val="-172038628"/>
              <w:placeholder>
                <w:docPart w:val="755A5F580EF24C5FB023CA638CBDF2C3"/>
              </w:placeholder>
              <w:showingPlcHdr/>
              <w:text/>
            </w:sdtPr>
            <w:sdtEndPr/>
            <w:sdtContent>
              <w:p w14:paraId="029874C8" w14:textId="18F664C9" w:rsidR="00324EBE" w:rsidRPr="00F15BBC" w:rsidRDefault="00324EBE" w:rsidP="00101D46">
                <w:pPr>
                  <w:rPr>
                    <w:rFonts w:asciiTheme="majorHAnsi" w:hAnsiTheme="majorHAnsi" w:cs="Arial"/>
                    <w:b/>
                    <w:color w:val="000000" w:themeColor="text1"/>
                    <w:sz w:val="22"/>
                    <w:szCs w:val="18"/>
                  </w:rPr>
                </w:pPr>
                <w:r w:rsidRPr="00402D5F">
                  <w:rPr>
                    <w:rStyle w:val="PlaceholderText"/>
                    <w:rFonts w:asciiTheme="majorHAnsi" w:hAnsiTheme="majorHAnsi"/>
                    <w:b/>
                    <w:color w:val="0070C0"/>
                    <w:sz w:val="22"/>
                    <w:lang w:val="en-AU" w:eastAsia="en-AU"/>
                  </w:rPr>
                  <w:t>Click or tap here to enter text.</w:t>
                </w:r>
              </w:p>
            </w:sdtContent>
          </w:sdt>
        </w:tc>
        <w:tc>
          <w:tcPr>
            <w:tcW w:w="2478" w:type="dxa"/>
            <w:tcBorders>
              <w:top w:val="single" w:sz="8" w:space="0" w:color="auto"/>
              <w:left w:val="single" w:sz="8" w:space="0" w:color="auto"/>
              <w:bottom w:val="single" w:sz="8" w:space="0" w:color="auto"/>
              <w:right w:val="single" w:sz="8" w:space="0" w:color="auto"/>
            </w:tcBorders>
          </w:tcPr>
          <w:p w14:paraId="04232257" w14:textId="77777777" w:rsidR="00101D46" w:rsidRPr="00F15BBC" w:rsidRDefault="00101D46" w:rsidP="00101D46">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Date of Birth</w:t>
            </w:r>
          </w:p>
          <w:p w14:paraId="549461E0" w14:textId="77777777" w:rsidR="00324EBE" w:rsidRPr="00F15BBC" w:rsidRDefault="00324EBE" w:rsidP="00101D46">
            <w:pPr>
              <w:rPr>
                <w:rFonts w:asciiTheme="majorHAnsi" w:hAnsiTheme="majorHAnsi" w:cs="Arial"/>
                <w:b/>
                <w:color w:val="000000" w:themeColor="text1"/>
                <w:sz w:val="22"/>
                <w:szCs w:val="18"/>
              </w:rPr>
            </w:pPr>
          </w:p>
          <w:sdt>
            <w:sdtPr>
              <w:rPr>
                <w:rFonts w:asciiTheme="majorHAnsi" w:hAnsiTheme="majorHAnsi" w:cs="Arial"/>
                <w:b/>
                <w:color w:val="000000" w:themeColor="text1"/>
                <w:sz w:val="22"/>
                <w:szCs w:val="18"/>
              </w:rPr>
              <w:id w:val="-1884784587"/>
              <w:placeholder>
                <w:docPart w:val="1DC1FAFCEBC74B3B8CBDE1CF5333205F"/>
              </w:placeholder>
              <w:showingPlcHdr/>
              <w:date>
                <w:dateFormat w:val="d/MM/yyyy"/>
                <w:lid w:val="en-AU"/>
                <w:storeMappedDataAs w:val="dateTime"/>
                <w:calendar w:val="gregorian"/>
              </w:date>
            </w:sdtPr>
            <w:sdtEndPr/>
            <w:sdtContent>
              <w:p w14:paraId="2DC4BD54" w14:textId="708BACE9" w:rsidR="00324EBE" w:rsidRPr="00F15BBC" w:rsidRDefault="00324EBE" w:rsidP="00101D46">
                <w:pPr>
                  <w:rPr>
                    <w:rFonts w:asciiTheme="majorHAnsi" w:hAnsiTheme="majorHAnsi" w:cs="Arial"/>
                    <w:b/>
                    <w:color w:val="000000" w:themeColor="text1"/>
                    <w:sz w:val="22"/>
                    <w:szCs w:val="18"/>
                  </w:rPr>
                </w:pPr>
                <w:r w:rsidRPr="00402D5F">
                  <w:rPr>
                    <w:rStyle w:val="PlaceholderText"/>
                    <w:rFonts w:asciiTheme="majorHAnsi" w:hAnsiTheme="majorHAnsi"/>
                    <w:b/>
                    <w:color w:val="0070C0"/>
                    <w:sz w:val="22"/>
                    <w:lang w:val="en-AU" w:eastAsia="en-AU"/>
                  </w:rPr>
                  <w:t>Click or tap to enter a date.</w:t>
                </w:r>
              </w:p>
            </w:sdtContent>
          </w:sdt>
        </w:tc>
        <w:tc>
          <w:tcPr>
            <w:tcW w:w="26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7E24A25" w14:textId="77777777" w:rsidR="00101D46" w:rsidRPr="00F15BBC" w:rsidRDefault="00101D46" w:rsidP="00101D46">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Driver’s License Number</w:t>
            </w:r>
          </w:p>
          <w:p w14:paraId="1E07C0E6" w14:textId="77777777" w:rsidR="00324EBE" w:rsidRPr="00F15BBC" w:rsidRDefault="00324EBE" w:rsidP="00101D46">
            <w:pPr>
              <w:rPr>
                <w:rFonts w:asciiTheme="majorHAnsi" w:hAnsiTheme="majorHAnsi" w:cs="Arial"/>
                <w:b/>
                <w:color w:val="000000" w:themeColor="text1"/>
                <w:sz w:val="22"/>
                <w:szCs w:val="18"/>
              </w:rPr>
            </w:pPr>
          </w:p>
          <w:sdt>
            <w:sdtPr>
              <w:rPr>
                <w:rFonts w:asciiTheme="majorHAnsi" w:hAnsiTheme="majorHAnsi" w:cs="Arial"/>
                <w:b/>
                <w:color w:val="000000" w:themeColor="text1"/>
                <w:sz w:val="22"/>
                <w:szCs w:val="18"/>
              </w:rPr>
              <w:id w:val="-1448456924"/>
              <w:placeholder>
                <w:docPart w:val="967230A75CF749968BE7E8E8D3DE5FF2"/>
              </w:placeholder>
              <w:showingPlcHdr/>
              <w:text/>
            </w:sdtPr>
            <w:sdtEndPr/>
            <w:sdtContent>
              <w:p w14:paraId="6F9FFA7C" w14:textId="5C5278ED" w:rsidR="00324EBE" w:rsidRPr="00F15BBC" w:rsidRDefault="00324EBE" w:rsidP="00101D46">
                <w:pPr>
                  <w:rPr>
                    <w:rFonts w:asciiTheme="majorHAnsi" w:hAnsiTheme="majorHAnsi" w:cs="Arial"/>
                    <w:b/>
                    <w:color w:val="000000" w:themeColor="text1"/>
                    <w:sz w:val="22"/>
                    <w:szCs w:val="18"/>
                  </w:rPr>
                </w:pPr>
                <w:r w:rsidRPr="00402D5F">
                  <w:rPr>
                    <w:rStyle w:val="PlaceholderText"/>
                    <w:rFonts w:asciiTheme="majorHAnsi" w:hAnsiTheme="majorHAnsi"/>
                    <w:b/>
                    <w:color w:val="0070C0"/>
                    <w:sz w:val="22"/>
                    <w:lang w:val="en-AU" w:eastAsia="en-AU"/>
                  </w:rPr>
                  <w:t>Click or tap here to enter text.</w:t>
                </w:r>
              </w:p>
            </w:sdtContent>
          </w:sdt>
        </w:tc>
        <w:tc>
          <w:tcPr>
            <w:tcW w:w="23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AD9F407" w14:textId="77777777" w:rsidR="00101D46" w:rsidRPr="00F15BBC" w:rsidRDefault="00101D46" w:rsidP="00101D46">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Email</w:t>
            </w:r>
          </w:p>
          <w:sdt>
            <w:sdtPr>
              <w:rPr>
                <w:rFonts w:asciiTheme="majorHAnsi" w:hAnsiTheme="majorHAnsi" w:cs="Arial"/>
                <w:b/>
                <w:color w:val="000000" w:themeColor="text1"/>
                <w:sz w:val="22"/>
                <w:szCs w:val="18"/>
              </w:rPr>
              <w:id w:val="157745722"/>
              <w:placeholder>
                <w:docPart w:val="85A3A1FC4CD24FB29D4D89E156CA26C6"/>
              </w:placeholder>
              <w:showingPlcHdr/>
              <w:text/>
            </w:sdtPr>
            <w:sdtEndPr/>
            <w:sdtContent>
              <w:p w14:paraId="67595603" w14:textId="5D5FC139" w:rsidR="00324EBE" w:rsidRPr="00F15BBC" w:rsidRDefault="00324EBE" w:rsidP="00101D46">
                <w:pPr>
                  <w:rPr>
                    <w:rFonts w:asciiTheme="majorHAnsi" w:hAnsiTheme="majorHAnsi" w:cs="Arial"/>
                    <w:b/>
                    <w:color w:val="000000" w:themeColor="text1"/>
                    <w:sz w:val="22"/>
                    <w:szCs w:val="18"/>
                  </w:rPr>
                </w:pPr>
                <w:r w:rsidRPr="00402D5F">
                  <w:rPr>
                    <w:rStyle w:val="PlaceholderText"/>
                    <w:rFonts w:asciiTheme="majorHAnsi" w:hAnsiTheme="majorHAnsi"/>
                    <w:b/>
                    <w:color w:val="0070C0"/>
                    <w:sz w:val="22"/>
                    <w:lang w:val="en-AU" w:eastAsia="en-AU"/>
                  </w:rPr>
                  <w:t>Click or tap here to enter text.</w:t>
                </w:r>
              </w:p>
            </w:sdtContent>
          </w:sdt>
        </w:tc>
      </w:tr>
      <w:tr w:rsidR="00101D46" w:rsidRPr="00F15BBC" w14:paraId="26AC463F" w14:textId="77777777" w:rsidTr="00BD3819">
        <w:trPr>
          <w:trHeight w:val="57"/>
          <w:jc w:val="center"/>
        </w:trPr>
        <w:tc>
          <w:tcPr>
            <w:tcW w:w="351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51FD197" w14:textId="78618DAA" w:rsidR="00101D46" w:rsidRPr="00F15BBC" w:rsidRDefault="00BF5ED5" w:rsidP="00101D46">
            <w:pPr>
              <w:rPr>
                <w:rFonts w:asciiTheme="majorHAnsi" w:hAnsiTheme="majorHAnsi" w:cs="Arial"/>
                <w:b/>
                <w:color w:val="000000" w:themeColor="text1"/>
                <w:sz w:val="22"/>
                <w:szCs w:val="18"/>
              </w:rPr>
            </w:pPr>
            <w:r w:rsidRPr="00F15BBC">
              <w:rPr>
                <w:rFonts w:asciiTheme="majorHAnsi" w:hAnsiTheme="majorHAnsi" w:cs="Arial"/>
                <w:b/>
                <w:bCs/>
                <w:color w:val="000000" w:themeColor="text1"/>
                <w:sz w:val="22"/>
                <w:szCs w:val="18"/>
              </w:rPr>
              <w:t>Directors Details</w:t>
            </w:r>
          </w:p>
        </w:tc>
        <w:tc>
          <w:tcPr>
            <w:tcW w:w="247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B85D6D" w14:textId="77777777" w:rsidR="00101D46" w:rsidRPr="00F15BBC" w:rsidRDefault="00101D46" w:rsidP="00101D46">
            <w:pPr>
              <w:rPr>
                <w:rFonts w:asciiTheme="majorHAnsi" w:hAnsiTheme="majorHAnsi" w:cs="Arial"/>
                <w:b/>
                <w:color w:val="000000" w:themeColor="text1"/>
                <w:sz w:val="22"/>
                <w:szCs w:val="18"/>
              </w:rPr>
            </w:pPr>
          </w:p>
        </w:tc>
        <w:tc>
          <w:tcPr>
            <w:tcW w:w="26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BE51B0D" w14:textId="77777777" w:rsidR="00101D46" w:rsidRPr="00F15BBC" w:rsidRDefault="00101D46" w:rsidP="00101D46">
            <w:pPr>
              <w:rPr>
                <w:rFonts w:asciiTheme="majorHAnsi" w:hAnsiTheme="majorHAnsi" w:cs="Arial"/>
                <w:b/>
                <w:color w:val="000000" w:themeColor="text1"/>
                <w:sz w:val="22"/>
                <w:szCs w:val="18"/>
              </w:rPr>
            </w:pPr>
          </w:p>
        </w:tc>
        <w:tc>
          <w:tcPr>
            <w:tcW w:w="231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F4BB6AF" w14:textId="77777777" w:rsidR="00101D46" w:rsidRPr="00F15BBC" w:rsidRDefault="00101D46" w:rsidP="00101D46">
            <w:pPr>
              <w:rPr>
                <w:rFonts w:asciiTheme="majorHAnsi" w:hAnsiTheme="majorHAnsi" w:cs="Arial"/>
                <w:b/>
                <w:color w:val="000000" w:themeColor="text1"/>
                <w:sz w:val="22"/>
                <w:szCs w:val="18"/>
              </w:rPr>
            </w:pPr>
          </w:p>
        </w:tc>
      </w:tr>
      <w:tr w:rsidR="00101D46" w:rsidRPr="00F15BBC" w14:paraId="79F74C02" w14:textId="77777777" w:rsidTr="00BD3819">
        <w:trPr>
          <w:trHeight w:val="693"/>
          <w:jc w:val="center"/>
        </w:trPr>
        <w:tc>
          <w:tcPr>
            <w:tcW w:w="35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B7F8DD" w14:textId="2175107E" w:rsidR="00101D46" w:rsidRPr="00F15BBC" w:rsidRDefault="00101D46" w:rsidP="00101D46">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Name:</w:t>
            </w:r>
            <w:sdt>
              <w:sdtPr>
                <w:rPr>
                  <w:rFonts w:asciiTheme="majorHAnsi" w:hAnsiTheme="majorHAnsi" w:cs="Arial"/>
                  <w:b/>
                  <w:color w:val="000000" w:themeColor="text1"/>
                  <w:sz w:val="22"/>
                  <w:szCs w:val="18"/>
                </w:rPr>
                <w:id w:val="-1275942366"/>
                <w:placeholder>
                  <w:docPart w:val="4297EBC449BB47478C80F802C4A95AC6"/>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p w14:paraId="783A39E5" w14:textId="383E4369" w:rsidR="00101D46" w:rsidRPr="00F15BBC" w:rsidRDefault="00B2330C" w:rsidP="00101D46">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Position</w:t>
            </w:r>
            <w:r w:rsidR="00101D46" w:rsidRPr="00F15BBC">
              <w:rPr>
                <w:rFonts w:asciiTheme="majorHAnsi" w:hAnsiTheme="majorHAnsi" w:cs="Arial"/>
                <w:b/>
                <w:color w:val="000000" w:themeColor="text1"/>
                <w:sz w:val="22"/>
                <w:szCs w:val="18"/>
              </w:rPr>
              <w:t>:</w:t>
            </w:r>
            <w:r w:rsidR="00324EBE" w:rsidRPr="00F15BBC">
              <w:rPr>
                <w:rFonts w:asciiTheme="majorHAnsi" w:hAnsiTheme="majorHAnsi" w:cs="Arial"/>
                <w:b/>
                <w:color w:val="000000" w:themeColor="text1"/>
                <w:sz w:val="22"/>
                <w:szCs w:val="18"/>
              </w:rPr>
              <w:t xml:space="preserve"> </w:t>
            </w:r>
            <w:sdt>
              <w:sdtPr>
                <w:rPr>
                  <w:rFonts w:asciiTheme="majorHAnsi" w:hAnsiTheme="majorHAnsi" w:cs="Arial"/>
                  <w:b/>
                  <w:color w:val="000000" w:themeColor="text1"/>
                  <w:sz w:val="22"/>
                  <w:szCs w:val="18"/>
                </w:rPr>
                <w:id w:val="840352794"/>
                <w:placeholder>
                  <w:docPart w:val="6B168498C4ED42C88F5BE5B7A84C751C"/>
                </w:placeholder>
                <w:showingPlcHdr/>
                <w:text/>
              </w:sdtPr>
              <w:sdtEndPr/>
              <w:sdtContent>
                <w:r w:rsidR="00324EBE" w:rsidRPr="00402D5F">
                  <w:rPr>
                    <w:rStyle w:val="PlaceholderText"/>
                    <w:rFonts w:asciiTheme="majorHAnsi" w:hAnsiTheme="majorHAnsi"/>
                    <w:b/>
                    <w:color w:val="0070C0"/>
                    <w:sz w:val="22"/>
                    <w:lang w:val="en-AU" w:eastAsia="en-AU"/>
                  </w:rPr>
                  <w:t>Click or tap here to enter text.</w:t>
                </w:r>
              </w:sdtContent>
            </w:sdt>
          </w:p>
        </w:tc>
        <w:tc>
          <w:tcPr>
            <w:tcW w:w="2478" w:type="dxa"/>
            <w:tcBorders>
              <w:top w:val="single" w:sz="8" w:space="0" w:color="auto"/>
              <w:left w:val="single" w:sz="8" w:space="0" w:color="auto"/>
              <w:bottom w:val="single" w:sz="8" w:space="0" w:color="auto"/>
              <w:right w:val="single" w:sz="8" w:space="0" w:color="auto"/>
            </w:tcBorders>
          </w:tcPr>
          <w:p w14:paraId="74FDA965" w14:textId="34B0EAA9" w:rsidR="00101D46" w:rsidRPr="00F15BBC" w:rsidRDefault="00101D46" w:rsidP="00101D46">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Signature</w:t>
            </w:r>
          </w:p>
        </w:tc>
        <w:tc>
          <w:tcPr>
            <w:tcW w:w="26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F46093F" w14:textId="77777777" w:rsidR="00101D46" w:rsidRPr="00F15BBC" w:rsidRDefault="00101D46" w:rsidP="00101D46">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Date</w:t>
            </w:r>
          </w:p>
          <w:sdt>
            <w:sdtPr>
              <w:rPr>
                <w:rFonts w:asciiTheme="majorHAnsi" w:hAnsiTheme="majorHAnsi" w:cs="Arial"/>
                <w:b/>
                <w:color w:val="000000" w:themeColor="text1"/>
                <w:sz w:val="22"/>
                <w:szCs w:val="18"/>
              </w:rPr>
              <w:id w:val="-2111499905"/>
              <w:placeholder>
                <w:docPart w:val="B9FD3E0270B343F6867BA2239AF8D4D6"/>
              </w:placeholder>
              <w:showingPlcHdr/>
              <w:date>
                <w:dateFormat w:val="d/MM/yyyy"/>
                <w:lid w:val="en-AU"/>
                <w:storeMappedDataAs w:val="dateTime"/>
                <w:calendar w:val="gregorian"/>
              </w:date>
            </w:sdtPr>
            <w:sdtEndPr/>
            <w:sdtContent>
              <w:p w14:paraId="6CCBFC47" w14:textId="3FE0DAC1" w:rsidR="00324EBE" w:rsidRPr="00F15BBC" w:rsidRDefault="00324EBE" w:rsidP="00101D46">
                <w:pPr>
                  <w:rPr>
                    <w:rFonts w:asciiTheme="majorHAnsi" w:hAnsiTheme="majorHAnsi" w:cs="Arial"/>
                    <w:b/>
                    <w:color w:val="000000" w:themeColor="text1"/>
                    <w:sz w:val="22"/>
                    <w:szCs w:val="18"/>
                  </w:rPr>
                </w:pPr>
                <w:r w:rsidRPr="00402D5F">
                  <w:rPr>
                    <w:rStyle w:val="PlaceholderText"/>
                    <w:rFonts w:asciiTheme="majorHAnsi" w:hAnsiTheme="majorHAnsi"/>
                    <w:b/>
                    <w:color w:val="0070C0"/>
                    <w:sz w:val="22"/>
                    <w:lang w:val="en-AU" w:eastAsia="en-AU"/>
                  </w:rPr>
                  <w:t>Click or tap to enter a date.</w:t>
                </w:r>
              </w:p>
            </w:sdtContent>
          </w:sdt>
        </w:tc>
        <w:tc>
          <w:tcPr>
            <w:tcW w:w="23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7314B15" w14:textId="77777777" w:rsidR="00101D46" w:rsidRPr="00F15BBC" w:rsidRDefault="00101D46" w:rsidP="00101D46">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Phone</w:t>
            </w:r>
          </w:p>
          <w:sdt>
            <w:sdtPr>
              <w:rPr>
                <w:rFonts w:asciiTheme="majorHAnsi" w:hAnsiTheme="majorHAnsi" w:cs="Arial"/>
                <w:b/>
                <w:color w:val="000000" w:themeColor="text1"/>
                <w:sz w:val="22"/>
                <w:szCs w:val="18"/>
              </w:rPr>
              <w:id w:val="336282403"/>
              <w:placeholder>
                <w:docPart w:val="21841521E11E4180B0C23C7C9C4DA51F"/>
              </w:placeholder>
              <w:showingPlcHdr/>
              <w:text/>
            </w:sdtPr>
            <w:sdtEndPr/>
            <w:sdtContent>
              <w:p w14:paraId="689A13D2" w14:textId="6F405A82" w:rsidR="00324EBE" w:rsidRPr="00F15BBC" w:rsidRDefault="00324EBE" w:rsidP="00101D46">
                <w:pPr>
                  <w:rPr>
                    <w:rFonts w:asciiTheme="majorHAnsi" w:hAnsiTheme="majorHAnsi" w:cs="Arial"/>
                    <w:b/>
                    <w:color w:val="000000" w:themeColor="text1"/>
                    <w:sz w:val="22"/>
                    <w:szCs w:val="18"/>
                  </w:rPr>
                </w:pPr>
                <w:r w:rsidRPr="00402D5F">
                  <w:rPr>
                    <w:rStyle w:val="PlaceholderText"/>
                    <w:rFonts w:asciiTheme="majorHAnsi" w:hAnsiTheme="majorHAnsi"/>
                    <w:b/>
                    <w:color w:val="0070C0"/>
                    <w:sz w:val="22"/>
                    <w:lang w:val="en-AU" w:eastAsia="en-AU"/>
                  </w:rPr>
                  <w:t>Click or tap here to enter text.</w:t>
                </w:r>
              </w:p>
            </w:sdtContent>
          </w:sdt>
        </w:tc>
      </w:tr>
      <w:tr w:rsidR="00101D46" w:rsidRPr="00F15BBC" w14:paraId="170A3927" w14:textId="77777777" w:rsidTr="00BD3819">
        <w:trPr>
          <w:trHeight w:val="693"/>
          <w:jc w:val="center"/>
        </w:trPr>
        <w:tc>
          <w:tcPr>
            <w:tcW w:w="35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1A38B4" w14:textId="77777777" w:rsidR="00101D46" w:rsidRPr="00F15BBC" w:rsidRDefault="00101D46" w:rsidP="00101D46">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Residential Address</w:t>
            </w:r>
          </w:p>
          <w:sdt>
            <w:sdtPr>
              <w:rPr>
                <w:rFonts w:asciiTheme="majorHAnsi" w:hAnsiTheme="majorHAnsi" w:cs="Arial"/>
                <w:b/>
                <w:color w:val="000000" w:themeColor="text1"/>
                <w:sz w:val="22"/>
                <w:szCs w:val="18"/>
              </w:rPr>
              <w:id w:val="-735242166"/>
              <w:placeholder>
                <w:docPart w:val="718E354738804F32856EEC969DDD8CD2"/>
              </w:placeholder>
              <w:showingPlcHdr/>
              <w:text/>
            </w:sdtPr>
            <w:sdtEndPr/>
            <w:sdtContent>
              <w:p w14:paraId="3F73BCE1" w14:textId="047D7AA8" w:rsidR="00324EBE" w:rsidRPr="00F15BBC" w:rsidRDefault="00324EBE" w:rsidP="00101D46">
                <w:pPr>
                  <w:rPr>
                    <w:rFonts w:asciiTheme="majorHAnsi" w:hAnsiTheme="majorHAnsi" w:cs="Arial"/>
                    <w:b/>
                    <w:color w:val="000000" w:themeColor="text1"/>
                    <w:sz w:val="22"/>
                    <w:szCs w:val="18"/>
                  </w:rPr>
                </w:pPr>
                <w:r w:rsidRPr="00402D5F">
                  <w:rPr>
                    <w:rStyle w:val="PlaceholderText"/>
                    <w:rFonts w:asciiTheme="majorHAnsi" w:hAnsiTheme="majorHAnsi"/>
                    <w:b/>
                    <w:color w:val="0070C0"/>
                    <w:sz w:val="22"/>
                    <w:lang w:val="en-AU" w:eastAsia="en-AU"/>
                  </w:rPr>
                  <w:t>Click or tap here to enter text.</w:t>
                </w:r>
              </w:p>
            </w:sdtContent>
          </w:sdt>
        </w:tc>
        <w:tc>
          <w:tcPr>
            <w:tcW w:w="2478" w:type="dxa"/>
            <w:tcBorders>
              <w:top w:val="single" w:sz="8" w:space="0" w:color="auto"/>
              <w:left w:val="single" w:sz="8" w:space="0" w:color="auto"/>
              <w:bottom w:val="single" w:sz="8" w:space="0" w:color="auto"/>
              <w:right w:val="single" w:sz="8" w:space="0" w:color="auto"/>
            </w:tcBorders>
          </w:tcPr>
          <w:p w14:paraId="7BB47A68" w14:textId="77777777" w:rsidR="00101D46" w:rsidRPr="00F15BBC" w:rsidRDefault="00101D46" w:rsidP="00101D46">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Date of Birth</w:t>
            </w:r>
          </w:p>
          <w:sdt>
            <w:sdtPr>
              <w:rPr>
                <w:rFonts w:asciiTheme="majorHAnsi" w:hAnsiTheme="majorHAnsi" w:cs="Arial"/>
                <w:b/>
                <w:color w:val="000000" w:themeColor="text1"/>
                <w:sz w:val="22"/>
                <w:szCs w:val="18"/>
              </w:rPr>
              <w:id w:val="1688320445"/>
              <w:placeholder>
                <w:docPart w:val="D7E324FCEB3F496193ACDEE0C4379BD1"/>
              </w:placeholder>
              <w:showingPlcHdr/>
              <w:date>
                <w:dateFormat w:val="d/MM/yyyy"/>
                <w:lid w:val="en-AU"/>
                <w:storeMappedDataAs w:val="dateTime"/>
                <w:calendar w:val="gregorian"/>
              </w:date>
            </w:sdtPr>
            <w:sdtEndPr/>
            <w:sdtContent>
              <w:p w14:paraId="5621C97F" w14:textId="7FF76B60" w:rsidR="00324EBE" w:rsidRPr="00F15BBC" w:rsidRDefault="00324EBE" w:rsidP="00101D46">
                <w:pPr>
                  <w:rPr>
                    <w:rFonts w:asciiTheme="majorHAnsi" w:hAnsiTheme="majorHAnsi" w:cs="Arial"/>
                    <w:b/>
                    <w:color w:val="000000" w:themeColor="text1"/>
                    <w:sz w:val="22"/>
                    <w:szCs w:val="18"/>
                  </w:rPr>
                </w:pPr>
                <w:r w:rsidRPr="00402D5F">
                  <w:rPr>
                    <w:rStyle w:val="PlaceholderText"/>
                    <w:rFonts w:asciiTheme="majorHAnsi" w:hAnsiTheme="majorHAnsi"/>
                    <w:b/>
                    <w:color w:val="0070C0"/>
                    <w:sz w:val="22"/>
                    <w:lang w:val="en-AU" w:eastAsia="en-AU"/>
                  </w:rPr>
                  <w:t>Click or tap to enter a date.</w:t>
                </w:r>
              </w:p>
            </w:sdtContent>
          </w:sdt>
        </w:tc>
        <w:tc>
          <w:tcPr>
            <w:tcW w:w="26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61B3266" w14:textId="77777777" w:rsidR="00101D46" w:rsidRPr="00F15BBC" w:rsidRDefault="00101D46" w:rsidP="00101D46">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Driver’s License Number</w:t>
            </w:r>
          </w:p>
          <w:sdt>
            <w:sdtPr>
              <w:rPr>
                <w:rFonts w:asciiTheme="majorHAnsi" w:hAnsiTheme="majorHAnsi" w:cs="Arial"/>
                <w:b/>
                <w:color w:val="000000" w:themeColor="text1"/>
                <w:sz w:val="22"/>
                <w:szCs w:val="18"/>
              </w:rPr>
              <w:id w:val="-1078512195"/>
              <w:placeholder>
                <w:docPart w:val="2DB4FEA72E7543E6984095C01E156680"/>
              </w:placeholder>
              <w:showingPlcHdr/>
              <w:text/>
            </w:sdtPr>
            <w:sdtEndPr/>
            <w:sdtContent>
              <w:p w14:paraId="693BEB18" w14:textId="753277FC" w:rsidR="00324EBE" w:rsidRPr="00F15BBC" w:rsidRDefault="00324EBE" w:rsidP="00101D46">
                <w:pPr>
                  <w:rPr>
                    <w:rFonts w:asciiTheme="majorHAnsi" w:hAnsiTheme="majorHAnsi" w:cs="Arial"/>
                    <w:b/>
                    <w:color w:val="000000" w:themeColor="text1"/>
                    <w:sz w:val="22"/>
                    <w:szCs w:val="18"/>
                  </w:rPr>
                </w:pPr>
                <w:r w:rsidRPr="00402D5F">
                  <w:rPr>
                    <w:rStyle w:val="PlaceholderText"/>
                    <w:rFonts w:asciiTheme="majorHAnsi" w:hAnsiTheme="majorHAnsi"/>
                    <w:b/>
                    <w:color w:val="0070C0"/>
                    <w:sz w:val="22"/>
                    <w:lang w:val="en-AU" w:eastAsia="en-AU"/>
                  </w:rPr>
                  <w:t>Click or tap here to enter text.</w:t>
                </w:r>
              </w:p>
            </w:sdtContent>
          </w:sdt>
        </w:tc>
        <w:tc>
          <w:tcPr>
            <w:tcW w:w="23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3BF230A" w14:textId="77777777" w:rsidR="00101D46" w:rsidRPr="00F15BBC" w:rsidRDefault="00101D46" w:rsidP="00101D46">
            <w:pPr>
              <w:rPr>
                <w:rFonts w:asciiTheme="majorHAnsi" w:hAnsiTheme="majorHAnsi" w:cs="Arial"/>
                <w:b/>
                <w:color w:val="000000" w:themeColor="text1"/>
                <w:sz w:val="22"/>
                <w:szCs w:val="18"/>
              </w:rPr>
            </w:pPr>
            <w:r w:rsidRPr="00F15BBC">
              <w:rPr>
                <w:rFonts w:asciiTheme="majorHAnsi" w:hAnsiTheme="majorHAnsi" w:cs="Arial"/>
                <w:b/>
                <w:color w:val="000000" w:themeColor="text1"/>
                <w:sz w:val="22"/>
                <w:szCs w:val="18"/>
              </w:rPr>
              <w:t>Email</w:t>
            </w:r>
          </w:p>
          <w:sdt>
            <w:sdtPr>
              <w:rPr>
                <w:rFonts w:asciiTheme="majorHAnsi" w:hAnsiTheme="majorHAnsi" w:cs="Arial"/>
                <w:b/>
                <w:color w:val="000000" w:themeColor="text1"/>
                <w:sz w:val="22"/>
                <w:szCs w:val="18"/>
              </w:rPr>
              <w:id w:val="983889145"/>
              <w:placeholder>
                <w:docPart w:val="1BD516537DDB40EC85F1F2E26FBB0C33"/>
              </w:placeholder>
              <w:showingPlcHdr/>
              <w:text/>
            </w:sdtPr>
            <w:sdtEndPr/>
            <w:sdtContent>
              <w:p w14:paraId="3AB6EF61" w14:textId="368CB4CB" w:rsidR="00324EBE" w:rsidRPr="00F15BBC" w:rsidRDefault="00324EBE" w:rsidP="00101D46">
                <w:pPr>
                  <w:rPr>
                    <w:rFonts w:asciiTheme="majorHAnsi" w:hAnsiTheme="majorHAnsi" w:cs="Arial"/>
                    <w:b/>
                    <w:color w:val="000000" w:themeColor="text1"/>
                    <w:sz w:val="22"/>
                    <w:szCs w:val="18"/>
                  </w:rPr>
                </w:pPr>
                <w:r w:rsidRPr="00402D5F">
                  <w:rPr>
                    <w:rStyle w:val="PlaceholderText"/>
                    <w:rFonts w:asciiTheme="majorHAnsi" w:hAnsiTheme="majorHAnsi"/>
                    <w:b/>
                    <w:color w:val="0070C0"/>
                    <w:sz w:val="22"/>
                    <w:lang w:val="en-AU" w:eastAsia="en-AU"/>
                  </w:rPr>
                  <w:t>Click or tap here to enter text.</w:t>
                </w:r>
              </w:p>
            </w:sdtContent>
          </w:sdt>
        </w:tc>
      </w:tr>
    </w:tbl>
    <w:p w14:paraId="54357D86" w14:textId="77777777" w:rsidR="0085001B" w:rsidRPr="00F15BBC" w:rsidRDefault="0085001B" w:rsidP="00A7237E">
      <w:pPr>
        <w:pStyle w:val="BodyText3"/>
        <w:ind w:right="-737"/>
        <w:rPr>
          <w:rFonts w:asciiTheme="majorHAnsi" w:hAnsiTheme="majorHAnsi" w:cs="Arial"/>
          <w:b/>
          <w:color w:val="000000" w:themeColor="text1"/>
          <w:sz w:val="22"/>
          <w:szCs w:val="18"/>
        </w:rPr>
      </w:pPr>
    </w:p>
    <w:sectPr w:rsidR="0085001B" w:rsidRPr="00F15BBC" w:rsidSect="00B0659E">
      <w:headerReference w:type="default" r:id="rId13"/>
      <w:footerReference w:type="even" r:id="rId14"/>
      <w:footerReference w:type="default" r:id="rId15"/>
      <w:headerReference w:type="first" r:id="rId16"/>
      <w:footerReference w:type="first" r:id="rId17"/>
      <w:pgSz w:w="12240" w:h="15840" w:code="1"/>
      <w:pgMar w:top="1440" w:right="1440" w:bottom="1440" w:left="1440" w:header="57"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53011" w14:textId="77777777" w:rsidR="004B0FA4" w:rsidRDefault="004B0FA4">
      <w:r>
        <w:separator/>
      </w:r>
    </w:p>
  </w:endnote>
  <w:endnote w:type="continuationSeparator" w:id="0">
    <w:p w14:paraId="014104EB" w14:textId="77777777" w:rsidR="004B0FA4" w:rsidRDefault="004B0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Incised901 SWC">
    <w:altName w:val="Calibri"/>
    <w:panose1 w:val="00000000000000000000"/>
    <w:charset w:val="00"/>
    <w:family w:val="swiss"/>
    <w:notTrueType/>
    <w:pitch w:val="variable"/>
    <w:sig w:usb0="00000003" w:usb1="00000000" w:usb2="00000000" w:usb3="00000000" w:csb0="00000001" w:csb1="00000000"/>
  </w:font>
  <w:font w:name="Futura XBlkCnIt BT">
    <w:charset w:val="00"/>
    <w:family w:val="swiss"/>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2B8D9" w14:textId="77777777" w:rsidR="00C15DE2" w:rsidRDefault="00C15D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0</w:t>
    </w:r>
    <w:r>
      <w:rPr>
        <w:rStyle w:val="PageNumber"/>
      </w:rPr>
      <w:fldChar w:fldCharType="end"/>
    </w:r>
  </w:p>
  <w:p w14:paraId="104A3626" w14:textId="77777777" w:rsidR="00C15DE2" w:rsidRDefault="00C15D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9A26C" w14:textId="2DB1B574" w:rsidR="001754F9" w:rsidRDefault="001754F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5B6C0DC8" w14:textId="77777777" w:rsidR="001754F9" w:rsidRDefault="001754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8030D" w14:textId="77777777" w:rsidR="00445E33" w:rsidRDefault="00445E3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7619FE02" w14:textId="77777777" w:rsidR="00023832" w:rsidRDefault="000238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F643B" w14:textId="77777777" w:rsidR="004B0FA4" w:rsidRDefault="004B0FA4">
      <w:r>
        <w:separator/>
      </w:r>
    </w:p>
  </w:footnote>
  <w:footnote w:type="continuationSeparator" w:id="0">
    <w:p w14:paraId="3661AE12" w14:textId="77777777" w:rsidR="004B0FA4" w:rsidRDefault="004B0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F37C13B" w14:paraId="60A6DEBB" w14:textId="77777777" w:rsidTr="4F37C13B">
      <w:trPr>
        <w:trHeight w:val="300"/>
      </w:trPr>
      <w:tc>
        <w:tcPr>
          <w:tcW w:w="3695" w:type="dxa"/>
        </w:tcPr>
        <w:p w14:paraId="5D169F42" w14:textId="62F25E11" w:rsidR="4F37C13B" w:rsidRDefault="4F37C13B" w:rsidP="4F37C13B">
          <w:pPr>
            <w:pStyle w:val="Header"/>
            <w:ind w:left="-115"/>
            <w:jc w:val="left"/>
          </w:pPr>
        </w:p>
      </w:tc>
      <w:tc>
        <w:tcPr>
          <w:tcW w:w="3695" w:type="dxa"/>
        </w:tcPr>
        <w:p w14:paraId="4760CFF6" w14:textId="17D1B416" w:rsidR="4F37C13B" w:rsidRDefault="4F37C13B" w:rsidP="4F37C13B">
          <w:pPr>
            <w:pStyle w:val="Header"/>
            <w:jc w:val="center"/>
          </w:pPr>
        </w:p>
      </w:tc>
      <w:tc>
        <w:tcPr>
          <w:tcW w:w="3695" w:type="dxa"/>
        </w:tcPr>
        <w:p w14:paraId="36E474C9" w14:textId="7E125119" w:rsidR="4F37C13B" w:rsidRDefault="4F37C13B" w:rsidP="4F37C13B">
          <w:pPr>
            <w:pStyle w:val="Header"/>
            <w:ind w:right="-115"/>
            <w:jc w:val="right"/>
          </w:pPr>
        </w:p>
      </w:tc>
    </w:tr>
  </w:tbl>
  <w:p w14:paraId="6EC45BC9" w14:textId="248228CD" w:rsidR="00497E82" w:rsidRDefault="00497E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30DE5" w14:textId="6A2B4D14" w:rsidR="00C15DE2" w:rsidRPr="00E22997" w:rsidRDefault="007E6C1D" w:rsidP="7DC2773B">
    <w:pPr>
      <w:pStyle w:val="BodyText"/>
      <w:rPr>
        <w:rFonts w:ascii="Aptos" w:hAnsi="Aptos"/>
      </w:rPr>
    </w:pPr>
    <w:r>
      <w:rPr>
        <w:noProof/>
      </w:rPr>
      <w:drawing>
        <wp:inline distT="0" distB="0" distL="0" distR="0" wp14:anchorId="1A38D9D3" wp14:editId="37069BB5">
          <wp:extent cx="1408256" cy="1057523"/>
          <wp:effectExtent l="0" t="0" r="1905" b="0"/>
          <wp:docPr id="10401523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819" cy="1058696"/>
                  </a:xfrm>
                  <a:prstGeom prst="rect">
                    <a:avLst/>
                  </a:prstGeom>
                  <a:noFill/>
                </pic:spPr>
              </pic:pic>
            </a:graphicData>
          </a:graphic>
        </wp:inline>
      </w:drawing>
    </w:r>
    <w:r w:rsidR="00E22997" w:rsidRPr="00E22997">
      <w:rPr>
        <w:rFonts w:ascii="Aptos" w:hAnsi="Aptos"/>
        <w:noProof/>
      </w:rPr>
      <mc:AlternateContent>
        <mc:Choice Requires="wps">
          <w:drawing>
            <wp:anchor distT="0" distB="0" distL="114300" distR="114300" simplePos="0" relativeHeight="251658240" behindDoc="0" locked="0" layoutInCell="1" allowOverlap="1" wp14:anchorId="3B1C1A67" wp14:editId="091A0172">
              <wp:simplePos x="0" y="0"/>
              <wp:positionH relativeFrom="column">
                <wp:posOffset>4177665</wp:posOffset>
              </wp:positionH>
              <wp:positionV relativeFrom="paragraph">
                <wp:posOffset>259080</wp:posOffset>
              </wp:positionV>
              <wp:extent cx="1936750" cy="1047750"/>
              <wp:effectExtent l="0" t="0" r="6350" b="0"/>
              <wp:wrapNone/>
              <wp:docPr id="256662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1047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6F8C2F" w14:textId="77777777" w:rsidR="00C15DE2" w:rsidRPr="00714BCC" w:rsidRDefault="00C15DE2" w:rsidP="00B002AA">
                          <w:pPr>
                            <w:jc w:val="right"/>
                            <w:rPr>
                              <w:rFonts w:asciiTheme="minorHAnsi" w:hAnsiTheme="minorHAnsi"/>
                              <w:b/>
                              <w:sz w:val="24"/>
                            </w:rPr>
                          </w:pPr>
                          <w:r w:rsidRPr="00714BCC">
                            <w:rPr>
                              <w:rFonts w:asciiTheme="minorHAnsi" w:hAnsiTheme="minorHAnsi"/>
                              <w:b/>
                              <w:sz w:val="24"/>
                            </w:rPr>
                            <w:t>Rota Moulding WA Pty Ltd</w:t>
                          </w:r>
                        </w:p>
                        <w:p w14:paraId="26E4DAAA" w14:textId="77777777" w:rsidR="00C15DE2" w:rsidRPr="00714BCC" w:rsidRDefault="00C15DE2" w:rsidP="00B002AA">
                          <w:pPr>
                            <w:pStyle w:val="Heading2"/>
                            <w:jc w:val="right"/>
                            <w:rPr>
                              <w:rFonts w:asciiTheme="minorHAnsi" w:hAnsiTheme="minorHAnsi"/>
                            </w:rPr>
                          </w:pPr>
                          <w:r w:rsidRPr="00714BCC">
                            <w:rPr>
                              <w:rFonts w:asciiTheme="minorHAnsi" w:hAnsiTheme="minorHAnsi"/>
                            </w:rPr>
                            <w:t>14 Artello Bay road</w:t>
                          </w:r>
                        </w:p>
                        <w:p w14:paraId="34A56BD3" w14:textId="77777777" w:rsidR="00C15DE2" w:rsidRPr="00714BCC" w:rsidRDefault="00C15DE2" w:rsidP="00E22997">
                          <w:pPr>
                            <w:pStyle w:val="Heading2"/>
                            <w:jc w:val="right"/>
                            <w:rPr>
                              <w:rFonts w:asciiTheme="minorHAnsi" w:hAnsiTheme="minorHAnsi"/>
                            </w:rPr>
                          </w:pPr>
                          <w:r w:rsidRPr="00714BCC">
                            <w:rPr>
                              <w:rFonts w:asciiTheme="minorHAnsi" w:hAnsiTheme="minorHAnsi"/>
                            </w:rPr>
                            <w:t>Midvale WA 6056</w:t>
                          </w:r>
                        </w:p>
                        <w:p w14:paraId="49263CBE" w14:textId="27744FE1" w:rsidR="00C15DE2" w:rsidRPr="00714BCC" w:rsidRDefault="00C15DE2" w:rsidP="00B002AA">
                          <w:pPr>
                            <w:pStyle w:val="Heading2"/>
                            <w:jc w:val="right"/>
                            <w:rPr>
                              <w:rFonts w:asciiTheme="minorHAnsi" w:hAnsiTheme="minorHAnsi"/>
                            </w:rPr>
                          </w:pPr>
                          <w:r w:rsidRPr="00714BCC">
                            <w:rPr>
                              <w:rFonts w:asciiTheme="minorHAnsi" w:hAnsiTheme="minorHAnsi"/>
                            </w:rPr>
                            <w:t xml:space="preserve">Ph (08) 9250 1125 </w:t>
                          </w:r>
                        </w:p>
                        <w:p w14:paraId="5AF51C9D" w14:textId="77777777" w:rsidR="00C15DE2" w:rsidRPr="00714BCC" w:rsidRDefault="00C15DE2" w:rsidP="00B002AA">
                          <w:pPr>
                            <w:jc w:val="right"/>
                            <w:rPr>
                              <w:rStyle w:val="Hyperlink"/>
                              <w:rFonts w:asciiTheme="minorHAnsi" w:hAnsiTheme="minorHAnsi"/>
                            </w:rPr>
                          </w:pPr>
                          <w:hyperlink r:id="rId2" w:history="1">
                            <w:r w:rsidRPr="00714BCC">
                              <w:rPr>
                                <w:rStyle w:val="Hyperlink"/>
                                <w:rFonts w:asciiTheme="minorHAnsi" w:hAnsiTheme="minorHAnsi"/>
                              </w:rPr>
                              <w:t>www.rot</w:t>
                            </w:r>
                            <w:bookmarkStart w:id="0" w:name="_Hlt514647157"/>
                            <w:r w:rsidRPr="00714BCC">
                              <w:rPr>
                                <w:rStyle w:val="Hyperlink"/>
                                <w:rFonts w:asciiTheme="minorHAnsi" w:hAnsiTheme="minorHAnsi"/>
                              </w:rPr>
                              <w:t>a</w:t>
                            </w:r>
                            <w:bookmarkEnd w:id="0"/>
                            <w:r w:rsidRPr="00714BCC">
                              <w:rPr>
                                <w:rStyle w:val="Hyperlink"/>
                                <w:rFonts w:asciiTheme="minorHAnsi" w:hAnsiTheme="minorHAnsi"/>
                              </w:rPr>
                              <w:t>moul</w:t>
                            </w:r>
                            <w:bookmarkStart w:id="1" w:name="_Hlt514647144"/>
                            <w:r w:rsidRPr="00714BCC">
                              <w:rPr>
                                <w:rStyle w:val="Hyperlink"/>
                                <w:rFonts w:asciiTheme="minorHAnsi" w:hAnsiTheme="minorHAnsi"/>
                              </w:rPr>
                              <w:t>d</w:t>
                            </w:r>
                            <w:bookmarkEnd w:id="1"/>
                            <w:r w:rsidRPr="00714BCC">
                              <w:rPr>
                                <w:rStyle w:val="Hyperlink"/>
                                <w:rFonts w:asciiTheme="minorHAnsi" w:hAnsiTheme="minorHAnsi"/>
                              </w:rPr>
                              <w:t>in</w:t>
                            </w:r>
                            <w:bookmarkStart w:id="2" w:name="_Hlt514647265"/>
                            <w:r w:rsidRPr="00714BCC">
                              <w:rPr>
                                <w:rStyle w:val="Hyperlink"/>
                                <w:rFonts w:asciiTheme="minorHAnsi" w:hAnsiTheme="minorHAnsi"/>
                              </w:rPr>
                              <w:t>g</w:t>
                            </w:r>
                            <w:bookmarkEnd w:id="2"/>
                          </w:hyperlink>
                          <w:r w:rsidRPr="00714BCC">
                            <w:rPr>
                              <w:rStyle w:val="Hyperlink"/>
                              <w:rFonts w:asciiTheme="minorHAnsi" w:hAnsiTheme="minorHAnsi"/>
                            </w:rPr>
                            <w:t>.com.au</w:t>
                          </w:r>
                        </w:p>
                        <w:p w14:paraId="085799D7" w14:textId="77777777" w:rsidR="00C15DE2" w:rsidRPr="00714BCC" w:rsidRDefault="00C15DE2" w:rsidP="00B002AA">
                          <w:pPr>
                            <w:jc w:val="right"/>
                            <w:rPr>
                              <w:rStyle w:val="Hyperlink"/>
                              <w:rFonts w:asciiTheme="minorHAnsi" w:hAnsiTheme="minorHAnsi"/>
                            </w:rPr>
                          </w:pPr>
                          <w:hyperlink r:id="rId3" w:history="1">
                            <w:r w:rsidRPr="00714BCC">
                              <w:rPr>
                                <w:rStyle w:val="Hyperlink"/>
                                <w:rFonts w:asciiTheme="minorHAnsi" w:hAnsiTheme="minorHAnsi"/>
                              </w:rPr>
                              <w:t>www.plakaboats</w:t>
                            </w:r>
                          </w:hyperlink>
                          <w:r w:rsidRPr="00714BCC">
                            <w:rPr>
                              <w:rStyle w:val="Hyperlink"/>
                              <w:rFonts w:asciiTheme="minorHAnsi" w:hAnsiTheme="minorHAnsi"/>
                            </w:rPr>
                            <w:t>.com</w:t>
                          </w:r>
                        </w:p>
                        <w:p w14:paraId="23B588AD" w14:textId="77777777" w:rsidR="00C15DE2" w:rsidRPr="00714BCC" w:rsidRDefault="00C15DE2" w:rsidP="00B002AA">
                          <w:pPr>
                            <w:jc w:val="right"/>
                            <w:rPr>
                              <w:rFonts w:asciiTheme="minorHAnsi" w:hAnsi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1C1A67" id="_x0000_t202" coordsize="21600,21600" o:spt="202" path="m,l,21600r21600,l21600,xe">
              <v:stroke joinstyle="miter"/>
              <v:path gradientshapeok="t" o:connecttype="rect"/>
            </v:shapetype>
            <v:shape id="Text Box 4" o:spid="_x0000_s1026" type="#_x0000_t202" style="position:absolute;left:0;text-align:left;margin-left:328.95pt;margin-top:20.4pt;width:152.5pt;height: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" stroked="f">
              <v:textbox>
                <w:txbxContent>
                  <w:p w14:paraId="436F8C2F" w14:textId="77777777" w:rsidR="00C15DE2" w:rsidRPr="00714BCC" w:rsidRDefault="00C15DE2" w:rsidP="00B002AA">
                    <w:pPr>
                      <w:jc w:val="right"/>
                      <w:rPr>
                        <w:rFonts w:asciiTheme="minorHAnsi" w:hAnsiTheme="minorHAnsi"/>
                        <w:b/>
                        <w:sz w:val="24"/>
                      </w:rPr>
                    </w:pPr>
                    <w:r w:rsidRPr="00714BCC">
                      <w:rPr>
                        <w:rFonts w:asciiTheme="minorHAnsi" w:hAnsiTheme="minorHAnsi"/>
                        <w:b/>
                        <w:sz w:val="24"/>
                      </w:rPr>
                      <w:t>Rota Moulding WA Pty Ltd</w:t>
                    </w:r>
                  </w:p>
                  <w:p w14:paraId="26E4DAAA" w14:textId="77777777" w:rsidR="00C15DE2" w:rsidRPr="00714BCC" w:rsidRDefault="00C15DE2" w:rsidP="00B002AA">
                    <w:pPr>
                      <w:pStyle w:val="Heading2"/>
                      <w:jc w:val="right"/>
                      <w:rPr>
                        <w:rFonts w:asciiTheme="minorHAnsi" w:hAnsiTheme="minorHAnsi"/>
                      </w:rPr>
                    </w:pPr>
                    <w:r w:rsidRPr="00714BCC">
                      <w:rPr>
                        <w:rFonts w:asciiTheme="minorHAnsi" w:hAnsiTheme="minorHAnsi"/>
                      </w:rPr>
                      <w:t>14 Artello Bay road</w:t>
                    </w:r>
                  </w:p>
                  <w:p w14:paraId="34A56BD3" w14:textId="77777777" w:rsidR="00C15DE2" w:rsidRPr="00714BCC" w:rsidRDefault="00C15DE2" w:rsidP="00E22997">
                    <w:pPr>
                      <w:pStyle w:val="Heading2"/>
                      <w:jc w:val="right"/>
                      <w:rPr>
                        <w:rFonts w:asciiTheme="minorHAnsi" w:hAnsiTheme="minorHAnsi"/>
                      </w:rPr>
                    </w:pPr>
                    <w:r w:rsidRPr="00714BCC">
                      <w:rPr>
                        <w:rFonts w:asciiTheme="minorHAnsi" w:hAnsiTheme="minorHAnsi"/>
                      </w:rPr>
                      <w:t>Midvale WA 6056</w:t>
                    </w:r>
                  </w:p>
                  <w:p w14:paraId="49263CBE" w14:textId="27744FE1" w:rsidR="00C15DE2" w:rsidRPr="00714BCC" w:rsidRDefault="00C15DE2" w:rsidP="00B002AA">
                    <w:pPr>
                      <w:pStyle w:val="Heading2"/>
                      <w:jc w:val="right"/>
                      <w:rPr>
                        <w:rFonts w:asciiTheme="minorHAnsi" w:hAnsiTheme="minorHAnsi"/>
                      </w:rPr>
                    </w:pPr>
                    <w:r w:rsidRPr="00714BCC">
                      <w:rPr>
                        <w:rFonts w:asciiTheme="minorHAnsi" w:hAnsiTheme="minorHAnsi"/>
                      </w:rPr>
                      <w:t xml:space="preserve">Ph (08) 9250 1125 </w:t>
                    </w:r>
                  </w:p>
                  <w:p w14:paraId="5AF51C9D" w14:textId="77777777" w:rsidR="00C15DE2" w:rsidRPr="00714BCC" w:rsidRDefault="00C15DE2" w:rsidP="00B002AA">
                    <w:pPr>
                      <w:jc w:val="right"/>
                      <w:rPr>
                        <w:rStyle w:val="Hyperlink"/>
                        <w:rFonts w:asciiTheme="minorHAnsi" w:hAnsiTheme="minorHAnsi"/>
                      </w:rPr>
                    </w:pPr>
                    <w:hyperlink r:id="rId4" w:history="1">
                      <w:r w:rsidRPr="00714BCC">
                        <w:rPr>
                          <w:rStyle w:val="Hyperlink"/>
                          <w:rFonts w:asciiTheme="minorHAnsi" w:hAnsiTheme="minorHAnsi"/>
                        </w:rPr>
                        <w:t>www.rot</w:t>
                      </w:r>
                      <w:bookmarkStart w:id="3" w:name="_Hlt514647157"/>
                      <w:r w:rsidRPr="00714BCC">
                        <w:rPr>
                          <w:rStyle w:val="Hyperlink"/>
                          <w:rFonts w:asciiTheme="minorHAnsi" w:hAnsiTheme="minorHAnsi"/>
                        </w:rPr>
                        <w:t>a</w:t>
                      </w:r>
                      <w:bookmarkEnd w:id="3"/>
                      <w:r w:rsidRPr="00714BCC">
                        <w:rPr>
                          <w:rStyle w:val="Hyperlink"/>
                          <w:rFonts w:asciiTheme="minorHAnsi" w:hAnsiTheme="minorHAnsi"/>
                        </w:rPr>
                        <w:t>moul</w:t>
                      </w:r>
                      <w:bookmarkStart w:id="4" w:name="_Hlt514647144"/>
                      <w:r w:rsidRPr="00714BCC">
                        <w:rPr>
                          <w:rStyle w:val="Hyperlink"/>
                          <w:rFonts w:asciiTheme="minorHAnsi" w:hAnsiTheme="minorHAnsi"/>
                        </w:rPr>
                        <w:t>d</w:t>
                      </w:r>
                      <w:bookmarkEnd w:id="4"/>
                      <w:r w:rsidRPr="00714BCC">
                        <w:rPr>
                          <w:rStyle w:val="Hyperlink"/>
                          <w:rFonts w:asciiTheme="minorHAnsi" w:hAnsiTheme="minorHAnsi"/>
                        </w:rPr>
                        <w:t>in</w:t>
                      </w:r>
                      <w:bookmarkStart w:id="5" w:name="_Hlt514647265"/>
                      <w:r w:rsidRPr="00714BCC">
                        <w:rPr>
                          <w:rStyle w:val="Hyperlink"/>
                          <w:rFonts w:asciiTheme="minorHAnsi" w:hAnsiTheme="minorHAnsi"/>
                        </w:rPr>
                        <w:t>g</w:t>
                      </w:r>
                      <w:bookmarkEnd w:id="5"/>
                    </w:hyperlink>
                    <w:r w:rsidRPr="00714BCC">
                      <w:rPr>
                        <w:rStyle w:val="Hyperlink"/>
                        <w:rFonts w:asciiTheme="minorHAnsi" w:hAnsiTheme="minorHAnsi"/>
                      </w:rPr>
                      <w:t>.com.au</w:t>
                    </w:r>
                  </w:p>
                  <w:p w14:paraId="085799D7" w14:textId="77777777" w:rsidR="00C15DE2" w:rsidRPr="00714BCC" w:rsidRDefault="00C15DE2" w:rsidP="00B002AA">
                    <w:pPr>
                      <w:jc w:val="right"/>
                      <w:rPr>
                        <w:rStyle w:val="Hyperlink"/>
                        <w:rFonts w:asciiTheme="minorHAnsi" w:hAnsiTheme="minorHAnsi"/>
                      </w:rPr>
                    </w:pPr>
                    <w:hyperlink r:id="rId5" w:history="1">
                      <w:r w:rsidRPr="00714BCC">
                        <w:rPr>
                          <w:rStyle w:val="Hyperlink"/>
                          <w:rFonts w:asciiTheme="minorHAnsi" w:hAnsiTheme="minorHAnsi"/>
                        </w:rPr>
                        <w:t>www.plakaboats</w:t>
                      </w:r>
                    </w:hyperlink>
                    <w:r w:rsidRPr="00714BCC">
                      <w:rPr>
                        <w:rStyle w:val="Hyperlink"/>
                        <w:rFonts w:asciiTheme="minorHAnsi" w:hAnsiTheme="minorHAnsi"/>
                      </w:rPr>
                      <w:t>.com</w:t>
                    </w:r>
                  </w:p>
                  <w:p w14:paraId="23B588AD" w14:textId="77777777" w:rsidR="00C15DE2" w:rsidRPr="00714BCC" w:rsidRDefault="00C15DE2" w:rsidP="00B002AA">
                    <w:pPr>
                      <w:jc w:val="right"/>
                      <w:rPr>
                        <w:rFonts w:asciiTheme="minorHAnsi" w:hAnsiTheme="minorHAnsi"/>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027C7"/>
    <w:multiLevelType w:val="multilevel"/>
    <w:tmpl w:val="5CAA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51C6F"/>
    <w:multiLevelType w:val="hybridMultilevel"/>
    <w:tmpl w:val="1966B6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601CAD"/>
    <w:multiLevelType w:val="multilevel"/>
    <w:tmpl w:val="A3743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401448"/>
    <w:multiLevelType w:val="hybridMultilevel"/>
    <w:tmpl w:val="A052F1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6E5FBC"/>
    <w:multiLevelType w:val="singleLevel"/>
    <w:tmpl w:val="1B90B084"/>
    <w:lvl w:ilvl="0">
      <w:start w:val="1"/>
      <w:numFmt w:val="decimal"/>
      <w:lvlText w:val="%1"/>
      <w:lvlJc w:val="left"/>
      <w:pPr>
        <w:tabs>
          <w:tab w:val="num" w:pos="360"/>
        </w:tabs>
        <w:ind w:left="360" w:hanging="360"/>
      </w:pPr>
      <w:rPr>
        <w:rFonts w:hint="default"/>
      </w:rPr>
    </w:lvl>
  </w:abstractNum>
  <w:abstractNum w:abstractNumId="5" w15:restartNumberingAfterBreak="0">
    <w:nsid w:val="49230008"/>
    <w:multiLevelType w:val="hybridMultilevel"/>
    <w:tmpl w:val="9634D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0702012"/>
    <w:multiLevelType w:val="hybridMultilevel"/>
    <w:tmpl w:val="FAD44F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14332D0"/>
    <w:multiLevelType w:val="hybridMultilevel"/>
    <w:tmpl w:val="FAD44F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65712FA"/>
    <w:multiLevelType w:val="singleLevel"/>
    <w:tmpl w:val="653E6D40"/>
    <w:lvl w:ilvl="0">
      <w:start w:val="1"/>
      <w:numFmt w:val="lowerLetter"/>
      <w:lvlText w:val="(%1)"/>
      <w:lvlJc w:val="left"/>
      <w:pPr>
        <w:tabs>
          <w:tab w:val="num" w:pos="-633"/>
        </w:tabs>
        <w:ind w:left="-633" w:hanging="360"/>
      </w:pPr>
      <w:rPr>
        <w:rFonts w:hint="default"/>
      </w:rPr>
    </w:lvl>
  </w:abstractNum>
  <w:abstractNum w:abstractNumId="9" w15:restartNumberingAfterBreak="0">
    <w:nsid w:val="6F696C94"/>
    <w:multiLevelType w:val="multilevel"/>
    <w:tmpl w:val="9740D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3399154">
    <w:abstractNumId w:val="3"/>
  </w:num>
  <w:num w:numId="2" w16cid:durableId="1092968433">
    <w:abstractNumId w:val="1"/>
  </w:num>
  <w:num w:numId="3" w16cid:durableId="460223441">
    <w:abstractNumId w:val="8"/>
  </w:num>
  <w:num w:numId="4" w16cid:durableId="1564415659">
    <w:abstractNumId w:val="4"/>
  </w:num>
  <w:num w:numId="5" w16cid:durableId="1129935328">
    <w:abstractNumId w:val="5"/>
  </w:num>
  <w:num w:numId="6" w16cid:durableId="1150096879">
    <w:abstractNumId w:val="9"/>
  </w:num>
  <w:num w:numId="7" w16cid:durableId="415588643">
    <w:abstractNumId w:val="2"/>
  </w:num>
  <w:num w:numId="8" w16cid:durableId="1275939079">
    <w:abstractNumId w:val="0"/>
  </w:num>
  <w:num w:numId="9" w16cid:durableId="397480346">
    <w:abstractNumId w:val="7"/>
  </w:num>
  <w:num w:numId="10" w16cid:durableId="2730945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D3B"/>
    <w:rsid w:val="00002927"/>
    <w:rsid w:val="00003844"/>
    <w:rsid w:val="00005129"/>
    <w:rsid w:val="00005A47"/>
    <w:rsid w:val="00023832"/>
    <w:rsid w:val="00026AD6"/>
    <w:rsid w:val="00031CC1"/>
    <w:rsid w:val="00063444"/>
    <w:rsid w:val="000A655F"/>
    <w:rsid w:val="000A7261"/>
    <w:rsid w:val="000A7503"/>
    <w:rsid w:val="000B41A1"/>
    <w:rsid w:val="000F46B7"/>
    <w:rsid w:val="000F6575"/>
    <w:rsid w:val="00101D46"/>
    <w:rsid w:val="00121EB3"/>
    <w:rsid w:val="00145835"/>
    <w:rsid w:val="00154648"/>
    <w:rsid w:val="00155783"/>
    <w:rsid w:val="001565EA"/>
    <w:rsid w:val="001754F9"/>
    <w:rsid w:val="001869DC"/>
    <w:rsid w:val="00187951"/>
    <w:rsid w:val="00194AE3"/>
    <w:rsid w:val="001B034B"/>
    <w:rsid w:val="001B381C"/>
    <w:rsid w:val="001B77BA"/>
    <w:rsid w:val="001E3716"/>
    <w:rsid w:val="001F05D9"/>
    <w:rsid w:val="001F0AFF"/>
    <w:rsid w:val="001F0C3D"/>
    <w:rsid w:val="001F2057"/>
    <w:rsid w:val="001F39C5"/>
    <w:rsid w:val="001F47F6"/>
    <w:rsid w:val="00203D97"/>
    <w:rsid w:val="002102C4"/>
    <w:rsid w:val="002209EC"/>
    <w:rsid w:val="002629BF"/>
    <w:rsid w:val="00262C80"/>
    <w:rsid w:val="00263036"/>
    <w:rsid w:val="00290F17"/>
    <w:rsid w:val="002A6170"/>
    <w:rsid w:val="002E2628"/>
    <w:rsid w:val="002E3CDE"/>
    <w:rsid w:val="002E3D9C"/>
    <w:rsid w:val="002E454D"/>
    <w:rsid w:val="002F1720"/>
    <w:rsid w:val="002F5DD9"/>
    <w:rsid w:val="0031197B"/>
    <w:rsid w:val="00317B1C"/>
    <w:rsid w:val="00324EBE"/>
    <w:rsid w:val="003431C3"/>
    <w:rsid w:val="00353D39"/>
    <w:rsid w:val="003608A0"/>
    <w:rsid w:val="003663C6"/>
    <w:rsid w:val="003674B6"/>
    <w:rsid w:val="00396C7F"/>
    <w:rsid w:val="00396E68"/>
    <w:rsid w:val="0039707D"/>
    <w:rsid w:val="003A1D8C"/>
    <w:rsid w:val="003A4361"/>
    <w:rsid w:val="003A5266"/>
    <w:rsid w:val="003D124B"/>
    <w:rsid w:val="003F2321"/>
    <w:rsid w:val="003F7BBC"/>
    <w:rsid w:val="00402D5F"/>
    <w:rsid w:val="0040472C"/>
    <w:rsid w:val="00445E33"/>
    <w:rsid w:val="0049599C"/>
    <w:rsid w:val="00497E82"/>
    <w:rsid w:val="004B0FA4"/>
    <w:rsid w:val="004B124A"/>
    <w:rsid w:val="004B1FF8"/>
    <w:rsid w:val="004B560F"/>
    <w:rsid w:val="004E7E58"/>
    <w:rsid w:val="00547286"/>
    <w:rsid w:val="00567A84"/>
    <w:rsid w:val="0057497F"/>
    <w:rsid w:val="005A624D"/>
    <w:rsid w:val="005D3ACB"/>
    <w:rsid w:val="005F0F14"/>
    <w:rsid w:val="00624DBA"/>
    <w:rsid w:val="00635E20"/>
    <w:rsid w:val="00662051"/>
    <w:rsid w:val="006962A5"/>
    <w:rsid w:val="006A549D"/>
    <w:rsid w:val="006B23F7"/>
    <w:rsid w:val="006D39F6"/>
    <w:rsid w:val="006E6067"/>
    <w:rsid w:val="00702CB5"/>
    <w:rsid w:val="0071226A"/>
    <w:rsid w:val="00714BCC"/>
    <w:rsid w:val="00715A4B"/>
    <w:rsid w:val="00726043"/>
    <w:rsid w:val="007267A9"/>
    <w:rsid w:val="0074068D"/>
    <w:rsid w:val="00741F6F"/>
    <w:rsid w:val="007473F4"/>
    <w:rsid w:val="00764ECE"/>
    <w:rsid w:val="00785D3B"/>
    <w:rsid w:val="0078646F"/>
    <w:rsid w:val="00786525"/>
    <w:rsid w:val="007A4A60"/>
    <w:rsid w:val="007A63CF"/>
    <w:rsid w:val="007A7228"/>
    <w:rsid w:val="007C4AB2"/>
    <w:rsid w:val="007D68AC"/>
    <w:rsid w:val="007E06D2"/>
    <w:rsid w:val="007E6C1D"/>
    <w:rsid w:val="007F00C6"/>
    <w:rsid w:val="007F2CD3"/>
    <w:rsid w:val="00801A4D"/>
    <w:rsid w:val="00804A9E"/>
    <w:rsid w:val="008235B4"/>
    <w:rsid w:val="008374B8"/>
    <w:rsid w:val="00840E7F"/>
    <w:rsid w:val="00842FE9"/>
    <w:rsid w:val="00844E15"/>
    <w:rsid w:val="0085001B"/>
    <w:rsid w:val="00855344"/>
    <w:rsid w:val="00883DF4"/>
    <w:rsid w:val="008849C4"/>
    <w:rsid w:val="00892D4B"/>
    <w:rsid w:val="008C4BB5"/>
    <w:rsid w:val="008D0177"/>
    <w:rsid w:val="00906D7F"/>
    <w:rsid w:val="00911C8B"/>
    <w:rsid w:val="00921B49"/>
    <w:rsid w:val="00921F7E"/>
    <w:rsid w:val="009262CE"/>
    <w:rsid w:val="009474AE"/>
    <w:rsid w:val="009550AE"/>
    <w:rsid w:val="00983873"/>
    <w:rsid w:val="00995D1A"/>
    <w:rsid w:val="009D6184"/>
    <w:rsid w:val="009E4670"/>
    <w:rsid w:val="009F71CC"/>
    <w:rsid w:val="00A036FD"/>
    <w:rsid w:val="00A27F99"/>
    <w:rsid w:val="00A32BEF"/>
    <w:rsid w:val="00A33A44"/>
    <w:rsid w:val="00A5155C"/>
    <w:rsid w:val="00A520D8"/>
    <w:rsid w:val="00A60E4C"/>
    <w:rsid w:val="00A6622D"/>
    <w:rsid w:val="00A7237E"/>
    <w:rsid w:val="00A920A7"/>
    <w:rsid w:val="00A96A00"/>
    <w:rsid w:val="00AB0510"/>
    <w:rsid w:val="00AB3360"/>
    <w:rsid w:val="00AC688D"/>
    <w:rsid w:val="00AE7B5C"/>
    <w:rsid w:val="00AF1EA3"/>
    <w:rsid w:val="00AF64EE"/>
    <w:rsid w:val="00B002AA"/>
    <w:rsid w:val="00B0659E"/>
    <w:rsid w:val="00B2330C"/>
    <w:rsid w:val="00B25259"/>
    <w:rsid w:val="00B51868"/>
    <w:rsid w:val="00B67441"/>
    <w:rsid w:val="00BA4F80"/>
    <w:rsid w:val="00BA5E4D"/>
    <w:rsid w:val="00BB72D4"/>
    <w:rsid w:val="00BD3819"/>
    <w:rsid w:val="00BF2478"/>
    <w:rsid w:val="00BF2C1B"/>
    <w:rsid w:val="00BF30E6"/>
    <w:rsid w:val="00BF40EA"/>
    <w:rsid w:val="00BF5ED5"/>
    <w:rsid w:val="00C01CC1"/>
    <w:rsid w:val="00C039EE"/>
    <w:rsid w:val="00C14EBA"/>
    <w:rsid w:val="00C15DE2"/>
    <w:rsid w:val="00C2179D"/>
    <w:rsid w:val="00C34AA2"/>
    <w:rsid w:val="00C55863"/>
    <w:rsid w:val="00C57FC8"/>
    <w:rsid w:val="00C630C1"/>
    <w:rsid w:val="00C66412"/>
    <w:rsid w:val="00C725E7"/>
    <w:rsid w:val="00C828FC"/>
    <w:rsid w:val="00CA7484"/>
    <w:rsid w:val="00CA75A7"/>
    <w:rsid w:val="00CD0599"/>
    <w:rsid w:val="00CD7934"/>
    <w:rsid w:val="00CE48EE"/>
    <w:rsid w:val="00CF56F6"/>
    <w:rsid w:val="00CF7CC7"/>
    <w:rsid w:val="00D373F8"/>
    <w:rsid w:val="00D521F8"/>
    <w:rsid w:val="00D52A77"/>
    <w:rsid w:val="00D563FF"/>
    <w:rsid w:val="00D66DE9"/>
    <w:rsid w:val="00D93513"/>
    <w:rsid w:val="00DB0857"/>
    <w:rsid w:val="00DC74E5"/>
    <w:rsid w:val="00DE2464"/>
    <w:rsid w:val="00DF2DB3"/>
    <w:rsid w:val="00E16888"/>
    <w:rsid w:val="00E201F7"/>
    <w:rsid w:val="00E22997"/>
    <w:rsid w:val="00E37AC8"/>
    <w:rsid w:val="00E5253E"/>
    <w:rsid w:val="00E52D6A"/>
    <w:rsid w:val="00E54A59"/>
    <w:rsid w:val="00E54BBE"/>
    <w:rsid w:val="00E668B4"/>
    <w:rsid w:val="00E74EE8"/>
    <w:rsid w:val="00E76341"/>
    <w:rsid w:val="00E93B2D"/>
    <w:rsid w:val="00EA4504"/>
    <w:rsid w:val="00ED1726"/>
    <w:rsid w:val="00ED50B7"/>
    <w:rsid w:val="00F15BBC"/>
    <w:rsid w:val="00F2075A"/>
    <w:rsid w:val="00F443E0"/>
    <w:rsid w:val="00F44A9D"/>
    <w:rsid w:val="00F50226"/>
    <w:rsid w:val="00F66F7B"/>
    <w:rsid w:val="00F67641"/>
    <w:rsid w:val="00F749B8"/>
    <w:rsid w:val="00F76D3B"/>
    <w:rsid w:val="00F83924"/>
    <w:rsid w:val="00FF1F9E"/>
    <w:rsid w:val="17C29B3A"/>
    <w:rsid w:val="4F37C13B"/>
    <w:rsid w:val="7DC277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2FB7A1"/>
  <w15:chartTrackingRefBased/>
  <w15:docId w15:val="{766F735E-D0D3-4C01-8529-342E10092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pacing w:val="-5"/>
      <w:lang w:val="en-US" w:eastAsia="en-US"/>
    </w:rPr>
  </w:style>
  <w:style w:type="paragraph" w:styleId="Heading1">
    <w:name w:val="heading 1"/>
    <w:basedOn w:val="Normal"/>
    <w:next w:val="BodyText"/>
    <w:qFormat/>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pPr>
      <w:keepNext/>
      <w:keepLines/>
      <w:spacing w:line="180" w:lineRule="atLeast"/>
      <w:ind w:left="360"/>
      <w:outlineLvl w:val="2"/>
    </w:pPr>
    <w:rPr>
      <w:rFonts w:ascii="Arial Black" w:hAnsi="Arial Black"/>
      <w:kern w:val="28"/>
    </w:rPr>
  </w:style>
  <w:style w:type="paragraph" w:styleId="Heading4">
    <w:name w:val="heading 4"/>
    <w:basedOn w:val="Normal"/>
    <w:next w:val="BodyText"/>
    <w:qFormat/>
    <w:pPr>
      <w:keepNext/>
      <w:keepLines/>
      <w:spacing w:line="180" w:lineRule="atLeast"/>
      <w:ind w:left="720"/>
      <w:outlineLvl w:val="3"/>
    </w:pPr>
    <w:rPr>
      <w:rFonts w:ascii="Arial Black" w:hAnsi="Arial Black"/>
      <w:spacing w:val="-2"/>
      <w:kern w:val="28"/>
      <w:sz w:val="18"/>
    </w:rPr>
  </w:style>
  <w:style w:type="paragraph" w:styleId="Heading5">
    <w:name w:val="heading 5"/>
    <w:basedOn w:val="Normal"/>
    <w:next w:val="BodyText"/>
    <w:qFormat/>
    <w:pPr>
      <w:keepNext/>
      <w:keepLines/>
      <w:spacing w:line="180" w:lineRule="atLeast"/>
      <w:ind w:left="1080"/>
      <w:outlineLvl w:val="4"/>
    </w:pPr>
    <w:rPr>
      <w:rFonts w:ascii="Arial Black" w:hAnsi="Arial Black"/>
      <w:spacing w:val="-2"/>
      <w:kern w:val="28"/>
      <w:sz w:val="18"/>
    </w:rPr>
  </w:style>
  <w:style w:type="paragraph" w:styleId="Heading6">
    <w:name w:val="heading 6"/>
    <w:basedOn w:val="Normal"/>
    <w:next w:val="Normal"/>
    <w:qFormat/>
    <w:pPr>
      <w:keepNext/>
      <w:jc w:val="right"/>
      <w:outlineLvl w:val="5"/>
    </w:pPr>
    <w:rPr>
      <w:rFonts w:ascii="Incised901 SWC" w:hAnsi="Incised901 SWC"/>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20" w:line="180" w:lineRule="atLeast"/>
      <w:jc w:val="both"/>
    </w:pPr>
  </w:style>
  <w:style w:type="character" w:customStyle="1" w:styleId="Checkbox">
    <w:name w:val="Checkbox"/>
    <w:rPr>
      <w:rFonts w:ascii="Times New Roman" w:hAnsi="Times New Roman"/>
      <w:sz w:val="22"/>
    </w:rPr>
  </w:style>
  <w:style w:type="paragraph" w:customStyle="1" w:styleId="CompanyName">
    <w:name w:val="Company Name"/>
    <w:basedOn w:val="Normal"/>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DocumentLabel">
    <w:name w:val="Document Label"/>
    <w:basedOn w:val="Normal"/>
    <w:pPr>
      <w:keepNext/>
      <w:keepLines/>
      <w:spacing w:before="400" w:after="120" w:line="240" w:lineRule="atLeast"/>
      <w:ind w:left="-840"/>
    </w:pPr>
    <w:rPr>
      <w:rFonts w:ascii="Futura XBlkCnIt BT" w:hAnsi="Futura XBlkCnIt BT"/>
      <w:spacing w:val="-100"/>
      <w:kern w:val="28"/>
      <w:sz w:val="40"/>
    </w:rPr>
  </w:style>
  <w:style w:type="character" w:styleId="Emphasis">
    <w:name w:val="Emphasis"/>
    <w:qFormat/>
    <w:rPr>
      <w:rFonts w:ascii="Arial Black" w:hAnsi="Arial Black"/>
      <w:sz w:val="18"/>
    </w:rPr>
  </w:style>
  <w:style w:type="paragraph" w:customStyle="1" w:styleId="HeaderBase">
    <w:name w:val="Header Base"/>
    <w:basedOn w:val="BodyText"/>
    <w:pPr>
      <w:keepLines/>
      <w:tabs>
        <w:tab w:val="center" w:pos="4320"/>
        <w:tab w:val="right" w:pos="8640"/>
      </w:tabs>
      <w:spacing w:after="0"/>
    </w:pPr>
  </w:style>
  <w:style w:type="paragraph" w:styleId="Footer">
    <w:name w:val="footer"/>
    <w:basedOn w:val="HeaderBase"/>
    <w:link w:val="FooterChar"/>
    <w:uiPriority w:val="99"/>
    <w:pPr>
      <w:spacing w:before="600"/>
    </w:pPr>
    <w:rPr>
      <w:sz w:val="18"/>
    </w:rPr>
  </w:style>
  <w:style w:type="paragraph" w:styleId="Header">
    <w:name w:val="header"/>
    <w:basedOn w:val="HeaderBase"/>
    <w:link w:val="HeaderChar"/>
    <w:pPr>
      <w:spacing w:after="600"/>
    </w:pPr>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MessageHeader">
    <w:name w:val="Message Header"/>
    <w:basedOn w:val="BodyText"/>
    <w:pPr>
      <w:keepLines/>
      <w:tabs>
        <w:tab w:val="left" w:pos="720"/>
        <w:tab w:val="left" w:pos="4320"/>
        <w:tab w:val="left" w:pos="5040"/>
        <w:tab w:val="right" w:pos="8640"/>
      </w:tabs>
      <w:spacing w:after="40" w:line="440" w:lineRule="atLeast"/>
      <w:ind w:left="720" w:hanging="720"/>
      <w:jc w:val="left"/>
    </w:p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Black" w:hAnsi="Arial Black"/>
      <w:sz w:val="18"/>
    </w:rPr>
  </w:style>
  <w:style w:type="paragraph" w:customStyle="1" w:styleId="MessageHeaderLast">
    <w:name w:val="Message Header Last"/>
    <w:basedOn w:val="MessageHeader"/>
    <w:next w:val="BodyText"/>
    <w:pPr>
      <w:pBdr>
        <w:bottom w:val="single" w:sz="6" w:space="19" w:color="auto"/>
        <w:between w:val="single" w:sz="6" w:space="19" w:color="auto"/>
      </w:pBdr>
      <w:tabs>
        <w:tab w:val="left" w:pos="1267"/>
        <w:tab w:val="left" w:pos="2938"/>
      </w:tabs>
      <w:spacing w:before="120" w:after="120"/>
      <w:ind w:left="0" w:firstLine="0"/>
    </w:pPr>
  </w:style>
  <w:style w:type="paragraph" w:styleId="NormalIndent">
    <w:name w:val="Normal Indent"/>
    <w:basedOn w:val="Normal"/>
    <w:pPr>
      <w:ind w:left="720"/>
    </w:pPr>
  </w:style>
  <w:style w:type="character" w:styleId="PageNumber">
    <w:name w:val="page number"/>
    <w:rPr>
      <w:sz w:val="18"/>
    </w:rPr>
  </w:style>
  <w:style w:type="paragraph" w:customStyle="1" w:styleId="ReturnAddress">
    <w:name w:val="Return Address"/>
    <w:basedOn w:val="Normal"/>
    <w:pPr>
      <w:keepLines/>
      <w:framePr w:w="5040" w:hSpace="187" w:vSpace="187" w:wrap="notBeside" w:vAnchor="page" w:hAnchor="margin" w:y="966" w:anchorLock="1"/>
      <w:spacing w:line="200" w:lineRule="atLeast"/>
    </w:pPr>
    <w:rPr>
      <w:spacing w:val="-2"/>
      <w:sz w:val="16"/>
    </w:rPr>
  </w:style>
  <w:style w:type="paragraph" w:customStyle="1" w:styleId="SignatureName">
    <w:name w:val="Signature Name"/>
    <w:basedOn w:val="Normal"/>
    <w:next w:val="Normal"/>
    <w:pPr>
      <w:keepNext/>
      <w:keepLines/>
      <w:spacing w:before="660" w:line="180" w:lineRule="atLeast"/>
      <w:jc w:val="both"/>
    </w:pPr>
  </w:style>
  <w:style w:type="character" w:customStyle="1" w:styleId="Slogan">
    <w:name w:val="Slogan"/>
    <w:rPr>
      <w:rFonts w:ascii="Arial Black" w:hAnsi="Arial Black"/>
      <w:spacing w:val="-10"/>
      <w:position w:val="2"/>
      <w:sz w:val="19"/>
    </w:rPr>
  </w:style>
  <w:style w:type="character" w:styleId="Hyperlink">
    <w:name w:val="Hyperlink"/>
    <w:rPr>
      <w:color w:val="0000FF"/>
      <w:u w:val="single"/>
    </w:rPr>
  </w:style>
  <w:style w:type="character" w:customStyle="1" w:styleId="FooterChar">
    <w:name w:val="Footer Char"/>
    <w:link w:val="Footer"/>
    <w:uiPriority w:val="99"/>
    <w:rsid w:val="00445E33"/>
    <w:rPr>
      <w:rFonts w:ascii="Arial" w:hAnsi="Arial"/>
      <w:spacing w:val="-5"/>
      <w:sz w:val="18"/>
      <w:lang w:val="en-US" w:eastAsia="en-US"/>
    </w:rPr>
  </w:style>
  <w:style w:type="character" w:customStyle="1" w:styleId="HeaderChar">
    <w:name w:val="Header Char"/>
    <w:link w:val="Header"/>
    <w:rsid w:val="005A624D"/>
    <w:rPr>
      <w:rFonts w:ascii="Arial" w:hAnsi="Arial"/>
      <w:spacing w:val="-5"/>
      <w:lang w:val="en-US" w:eastAsia="en-US"/>
    </w:rPr>
  </w:style>
  <w:style w:type="paragraph" w:styleId="BodyText3">
    <w:name w:val="Body Text 3"/>
    <w:basedOn w:val="Normal"/>
    <w:link w:val="BodyText3Char"/>
    <w:uiPriority w:val="99"/>
    <w:unhideWhenUsed/>
    <w:rsid w:val="00741F6F"/>
    <w:pPr>
      <w:spacing w:after="120"/>
    </w:pPr>
    <w:rPr>
      <w:sz w:val="16"/>
      <w:szCs w:val="16"/>
    </w:rPr>
  </w:style>
  <w:style w:type="character" w:customStyle="1" w:styleId="BodyText3Char">
    <w:name w:val="Body Text 3 Char"/>
    <w:link w:val="BodyText3"/>
    <w:uiPriority w:val="99"/>
    <w:rsid w:val="00741F6F"/>
    <w:rPr>
      <w:rFonts w:ascii="Arial" w:hAnsi="Arial"/>
      <w:spacing w:val="-5"/>
      <w:sz w:val="16"/>
      <w:szCs w:val="16"/>
      <w:lang w:val="en-US" w:eastAsia="en-US"/>
    </w:rPr>
  </w:style>
  <w:style w:type="paragraph" w:customStyle="1" w:styleId="SIGNOFF">
    <w:name w:val="SIGNOFF"/>
    <w:basedOn w:val="Normal"/>
    <w:next w:val="Normal"/>
    <w:rsid w:val="00741F6F"/>
    <w:pPr>
      <w:spacing w:line="260" w:lineRule="exact"/>
      <w:jc w:val="both"/>
    </w:pPr>
    <w:rPr>
      <w:rFonts w:ascii="Arial Black" w:hAnsi="Arial Black"/>
      <w:spacing w:val="0"/>
      <w:sz w:val="18"/>
      <w:lang w:val="en-GB"/>
    </w:rPr>
  </w:style>
  <w:style w:type="paragraph" w:styleId="ListParagraph">
    <w:name w:val="List Paragraph"/>
    <w:basedOn w:val="Normal"/>
    <w:uiPriority w:val="34"/>
    <w:qFormat/>
    <w:rsid w:val="002E3D9C"/>
    <w:pPr>
      <w:ind w:left="720"/>
    </w:pPr>
  </w:style>
  <w:style w:type="paragraph" w:styleId="Title">
    <w:name w:val="Title"/>
    <w:basedOn w:val="Normal"/>
    <w:next w:val="Normal"/>
    <w:link w:val="TitleChar"/>
    <w:uiPriority w:val="10"/>
    <w:qFormat/>
    <w:rsid w:val="007A4A60"/>
    <w:pPr>
      <w:spacing w:before="240" w:after="60"/>
      <w:jc w:val="center"/>
      <w:outlineLvl w:val="0"/>
    </w:pPr>
    <w:rPr>
      <w:rFonts w:ascii="Aptos Display" w:hAnsi="Aptos Display"/>
      <w:b/>
      <w:bCs/>
      <w:kern w:val="28"/>
      <w:sz w:val="32"/>
      <w:szCs w:val="32"/>
    </w:rPr>
  </w:style>
  <w:style w:type="character" w:customStyle="1" w:styleId="TitleChar">
    <w:name w:val="Title Char"/>
    <w:link w:val="Title"/>
    <w:uiPriority w:val="10"/>
    <w:rsid w:val="007A4A60"/>
    <w:rPr>
      <w:rFonts w:ascii="Aptos Display" w:eastAsia="Times New Roman" w:hAnsi="Aptos Display" w:cs="Times New Roman"/>
      <w:b/>
      <w:bCs/>
      <w:spacing w:val="-5"/>
      <w:kern w:val="28"/>
      <w:sz w:val="32"/>
      <w:szCs w:val="32"/>
      <w:lang w:val="en-US" w:eastAsia="en-US"/>
    </w:rPr>
  </w:style>
  <w:style w:type="paragraph" w:styleId="NoSpacing">
    <w:name w:val="No Spacing"/>
    <w:uiPriority w:val="1"/>
    <w:qFormat/>
    <w:rsid w:val="00145835"/>
    <w:rPr>
      <w:rFonts w:ascii="Arial" w:hAnsi="Arial"/>
      <w:spacing w:val="-5"/>
      <w:lang w:val="en-US" w:eastAsia="en-US"/>
    </w:rPr>
  </w:style>
  <w:style w:type="character" w:styleId="UnresolvedMention">
    <w:name w:val="Unresolved Mention"/>
    <w:basedOn w:val="DefaultParagraphFont"/>
    <w:uiPriority w:val="99"/>
    <w:semiHidden/>
    <w:unhideWhenUsed/>
    <w:rsid w:val="00A32BEF"/>
    <w:rPr>
      <w:color w:val="605E5C"/>
      <w:shd w:val="clear" w:color="auto" w:fill="E1DFDD"/>
    </w:rPr>
  </w:style>
  <w:style w:type="character" w:styleId="PlaceholderText">
    <w:name w:val="Placeholder Text"/>
    <w:basedOn w:val="DefaultParagraphFont"/>
    <w:uiPriority w:val="99"/>
    <w:semiHidden/>
    <w:rsid w:val="001869DC"/>
    <w:rPr>
      <w:color w:val="666666"/>
    </w:rPr>
  </w:style>
  <w:style w:type="table" w:styleId="GridTable5Dark-Accent1">
    <w:name w:val="Grid Table 5 Dark Accent 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TableGrid">
    <w:name w:val="Table Grid"/>
    <w:basedOn w:val="TableNormal"/>
    <w:uiPriority w:val="59"/>
    <w:rsid w:val="00497E8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otamoulding.com.au/wp-content/uploads/2026/07/Rota-Moulding-Terms-of-Sale-01.07.26.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otamoulding.com.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www.plakaboats" TargetMode="External"/><Relationship Id="rId2" Type="http://schemas.openxmlformats.org/officeDocument/2006/relationships/hyperlink" Target="http://www.rotamoulding" TargetMode="External"/><Relationship Id="rId1" Type="http://schemas.openxmlformats.org/officeDocument/2006/relationships/image" Target="media/image1.jpeg"/><Relationship Id="rId5" Type="http://schemas.openxmlformats.org/officeDocument/2006/relationships/hyperlink" Target="http://www.plakaboats" TargetMode="External"/><Relationship Id="rId4" Type="http://schemas.openxmlformats.org/officeDocument/2006/relationships/hyperlink" Target="http://www.rotamoul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Professional%20Fax.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F569CBE3F340C1B7A7BDFACC431334"/>
        <w:category>
          <w:name w:val="General"/>
          <w:gallery w:val="placeholder"/>
        </w:category>
        <w:types>
          <w:type w:val="bbPlcHdr"/>
        </w:types>
        <w:behaviors>
          <w:behavior w:val="content"/>
        </w:behaviors>
        <w:guid w:val="{9CD8D6E5-947C-4407-8712-B0035F84D81D}"/>
      </w:docPartPr>
      <w:docPartBody>
        <w:p w:rsidR="007A50B5" w:rsidRDefault="005C594A" w:rsidP="005C594A">
          <w:pPr>
            <w:pStyle w:val="57F569CBE3F340C1B7A7BDFACC4313341"/>
          </w:pPr>
          <w:r w:rsidRPr="00C66412">
            <w:rPr>
              <w:rStyle w:val="PlaceholderText"/>
              <w:rFonts w:cs="Arial"/>
              <w:b/>
              <w:color w:val="0070C0"/>
              <w:sz w:val="22"/>
              <w:lang w:val="en-AU" w:eastAsia="en-AU"/>
            </w:rPr>
            <w:t>Click or tap here to enter text.</w:t>
          </w:r>
        </w:p>
      </w:docPartBody>
    </w:docPart>
    <w:docPart>
      <w:docPartPr>
        <w:name w:val="ED921C2B6E4C45C3A63ADB4EA6E7B2FE"/>
        <w:category>
          <w:name w:val="General"/>
          <w:gallery w:val="placeholder"/>
        </w:category>
        <w:types>
          <w:type w:val="bbPlcHdr"/>
        </w:types>
        <w:behaviors>
          <w:behavior w:val="content"/>
        </w:behaviors>
        <w:guid w:val="{3AAE9763-B5E6-4A4C-8B13-54F246DC4B00}"/>
      </w:docPartPr>
      <w:docPartBody>
        <w:p w:rsidR="007A50B5" w:rsidRDefault="005C594A" w:rsidP="005C594A">
          <w:pPr>
            <w:pStyle w:val="ED921C2B6E4C45C3A63ADB4EA6E7B2FE1"/>
          </w:pPr>
          <w:r w:rsidRPr="00C66412">
            <w:rPr>
              <w:rStyle w:val="PlaceholderText"/>
              <w:rFonts w:asciiTheme="majorHAnsi" w:hAnsiTheme="majorHAnsi"/>
              <w:b/>
              <w:color w:val="0070C0"/>
              <w:sz w:val="22"/>
              <w:lang w:val="en-AU" w:eastAsia="en-AU"/>
            </w:rPr>
            <w:t>Click or tap here to enter text.</w:t>
          </w:r>
        </w:p>
      </w:docPartBody>
    </w:docPart>
    <w:docPart>
      <w:docPartPr>
        <w:name w:val="971822E4EDE24A7692390647B3993A6B"/>
        <w:category>
          <w:name w:val="General"/>
          <w:gallery w:val="placeholder"/>
        </w:category>
        <w:types>
          <w:type w:val="bbPlcHdr"/>
        </w:types>
        <w:behaviors>
          <w:behavior w:val="content"/>
        </w:behaviors>
        <w:guid w:val="{E52716A6-A3E2-48DA-BB92-2C5FDE2776D6}"/>
      </w:docPartPr>
      <w:docPartBody>
        <w:p w:rsidR="007A50B5" w:rsidRDefault="005C594A" w:rsidP="005C594A">
          <w:pPr>
            <w:pStyle w:val="971822E4EDE24A7692390647B3993A6B1"/>
          </w:pPr>
          <w:r w:rsidRPr="00402D5F">
            <w:rPr>
              <w:rStyle w:val="PlaceholderText"/>
              <w:rFonts w:asciiTheme="majorHAnsi" w:hAnsiTheme="majorHAnsi"/>
              <w:b/>
              <w:color w:val="0070C0"/>
              <w:sz w:val="22"/>
              <w:lang w:val="en-AU" w:eastAsia="en-AU"/>
            </w:rPr>
            <w:t>Click or tap here to enter text.</w:t>
          </w:r>
        </w:p>
      </w:docPartBody>
    </w:docPart>
    <w:docPart>
      <w:docPartPr>
        <w:name w:val="F0E0750E51014D8795133237FDBD2694"/>
        <w:category>
          <w:name w:val="General"/>
          <w:gallery w:val="placeholder"/>
        </w:category>
        <w:types>
          <w:type w:val="bbPlcHdr"/>
        </w:types>
        <w:behaviors>
          <w:behavior w:val="content"/>
        </w:behaviors>
        <w:guid w:val="{A83437CC-C715-4019-AC6A-7FA149DB3E80}"/>
      </w:docPartPr>
      <w:docPartBody>
        <w:p w:rsidR="007A50B5" w:rsidRDefault="005C594A" w:rsidP="005C594A">
          <w:pPr>
            <w:pStyle w:val="F0E0750E51014D8795133237FDBD26941"/>
          </w:pPr>
          <w:r w:rsidRPr="00402D5F">
            <w:rPr>
              <w:rStyle w:val="PlaceholderText"/>
              <w:rFonts w:asciiTheme="majorHAnsi" w:hAnsiTheme="majorHAnsi"/>
              <w:b/>
              <w:color w:val="0070C0"/>
              <w:sz w:val="22"/>
              <w:lang w:val="en-AU" w:eastAsia="en-AU"/>
            </w:rPr>
            <w:t>Click or tap here to enter text.</w:t>
          </w:r>
        </w:p>
      </w:docPartBody>
    </w:docPart>
    <w:docPart>
      <w:docPartPr>
        <w:name w:val="616F605630094CB59C06FE19E54CFD3A"/>
        <w:category>
          <w:name w:val="General"/>
          <w:gallery w:val="placeholder"/>
        </w:category>
        <w:types>
          <w:type w:val="bbPlcHdr"/>
        </w:types>
        <w:behaviors>
          <w:behavior w:val="content"/>
        </w:behaviors>
        <w:guid w:val="{66ABA004-021A-442E-978E-7E033A3FA73A}"/>
      </w:docPartPr>
      <w:docPartBody>
        <w:p w:rsidR="007A50B5" w:rsidRDefault="005C594A" w:rsidP="005C594A">
          <w:pPr>
            <w:pStyle w:val="616F605630094CB59C06FE19E54CFD3A1"/>
          </w:pPr>
          <w:r w:rsidRPr="00402D5F">
            <w:rPr>
              <w:rStyle w:val="PlaceholderText"/>
              <w:rFonts w:asciiTheme="majorHAnsi" w:hAnsiTheme="majorHAnsi"/>
              <w:b/>
              <w:color w:val="0070C0"/>
              <w:sz w:val="22"/>
              <w:lang w:val="en-AU" w:eastAsia="en-AU"/>
            </w:rPr>
            <w:t>Click or tap here to enter text.</w:t>
          </w:r>
        </w:p>
      </w:docPartBody>
    </w:docPart>
    <w:docPart>
      <w:docPartPr>
        <w:name w:val="9C4AAE74B1CF4950BE2C3CCBE452329C"/>
        <w:category>
          <w:name w:val="General"/>
          <w:gallery w:val="placeholder"/>
        </w:category>
        <w:types>
          <w:type w:val="bbPlcHdr"/>
        </w:types>
        <w:behaviors>
          <w:behavior w:val="content"/>
        </w:behaviors>
        <w:guid w:val="{103BB993-01A4-4BC0-A4BF-8B03507D11B1}"/>
      </w:docPartPr>
      <w:docPartBody>
        <w:p w:rsidR="007A50B5" w:rsidRDefault="005C594A" w:rsidP="005C594A">
          <w:pPr>
            <w:pStyle w:val="9C4AAE74B1CF4950BE2C3CCBE452329C1"/>
          </w:pPr>
          <w:r w:rsidRPr="00402D5F">
            <w:rPr>
              <w:rStyle w:val="PlaceholderText"/>
              <w:rFonts w:asciiTheme="majorHAnsi" w:hAnsiTheme="majorHAnsi"/>
              <w:b/>
              <w:color w:val="0070C0"/>
              <w:sz w:val="22"/>
              <w:lang w:val="en-AU" w:eastAsia="en-AU"/>
            </w:rPr>
            <w:t>Click or tap here to enter text.</w:t>
          </w:r>
        </w:p>
      </w:docPartBody>
    </w:docPart>
    <w:docPart>
      <w:docPartPr>
        <w:name w:val="D39ADEB517BE4A4980825E0E81F775F2"/>
        <w:category>
          <w:name w:val="General"/>
          <w:gallery w:val="placeholder"/>
        </w:category>
        <w:types>
          <w:type w:val="bbPlcHdr"/>
        </w:types>
        <w:behaviors>
          <w:behavior w:val="content"/>
        </w:behaviors>
        <w:guid w:val="{EDFEC2D6-2AC8-4A54-9F23-34BDE8A0080D}"/>
      </w:docPartPr>
      <w:docPartBody>
        <w:p w:rsidR="007A50B5" w:rsidRDefault="005C594A" w:rsidP="005C594A">
          <w:pPr>
            <w:pStyle w:val="D39ADEB517BE4A4980825E0E81F775F21"/>
          </w:pPr>
          <w:r w:rsidRPr="00402D5F">
            <w:rPr>
              <w:rStyle w:val="PlaceholderText"/>
              <w:rFonts w:asciiTheme="majorHAnsi" w:hAnsiTheme="majorHAnsi"/>
              <w:b/>
              <w:color w:val="0070C0"/>
              <w:sz w:val="22"/>
              <w:lang w:val="en-AU" w:eastAsia="en-AU"/>
            </w:rPr>
            <w:t>Click or tap here to enter text.</w:t>
          </w:r>
        </w:p>
      </w:docPartBody>
    </w:docPart>
    <w:docPart>
      <w:docPartPr>
        <w:name w:val="DF82580EA4204A819CDD2B10DC1C783A"/>
        <w:category>
          <w:name w:val="General"/>
          <w:gallery w:val="placeholder"/>
        </w:category>
        <w:types>
          <w:type w:val="bbPlcHdr"/>
        </w:types>
        <w:behaviors>
          <w:behavior w:val="content"/>
        </w:behaviors>
        <w:guid w:val="{DE46C68A-A1A6-40B9-8E4F-8897F45B526D}"/>
      </w:docPartPr>
      <w:docPartBody>
        <w:p w:rsidR="007A50B5" w:rsidRDefault="005C594A" w:rsidP="005C594A">
          <w:pPr>
            <w:pStyle w:val="DF82580EA4204A819CDD2B10DC1C783A1"/>
          </w:pPr>
          <w:r w:rsidRPr="00402D5F">
            <w:rPr>
              <w:rStyle w:val="PlaceholderText"/>
              <w:rFonts w:asciiTheme="majorHAnsi" w:hAnsiTheme="majorHAnsi"/>
              <w:b/>
              <w:color w:val="0070C0"/>
              <w:sz w:val="22"/>
              <w:lang w:val="en-AU" w:eastAsia="en-AU"/>
            </w:rPr>
            <w:t>Click or tap here to enter text.</w:t>
          </w:r>
        </w:p>
      </w:docPartBody>
    </w:docPart>
    <w:docPart>
      <w:docPartPr>
        <w:name w:val="758FBC626F4E4E00A9F00F0B49A382A4"/>
        <w:category>
          <w:name w:val="General"/>
          <w:gallery w:val="placeholder"/>
        </w:category>
        <w:types>
          <w:type w:val="bbPlcHdr"/>
        </w:types>
        <w:behaviors>
          <w:behavior w:val="content"/>
        </w:behaviors>
        <w:guid w:val="{D8D6D669-D594-4CB7-8C26-34BCC34AC9CC}"/>
      </w:docPartPr>
      <w:docPartBody>
        <w:p w:rsidR="007A50B5" w:rsidRDefault="005C594A" w:rsidP="005C594A">
          <w:pPr>
            <w:pStyle w:val="758FBC626F4E4E00A9F00F0B49A382A41"/>
          </w:pPr>
          <w:r w:rsidRPr="00402D5F">
            <w:rPr>
              <w:rStyle w:val="PlaceholderText"/>
              <w:rFonts w:asciiTheme="majorHAnsi" w:hAnsiTheme="majorHAnsi"/>
              <w:b/>
              <w:color w:val="0070C0"/>
              <w:sz w:val="22"/>
              <w:lang w:val="en-AU" w:eastAsia="en-AU"/>
            </w:rPr>
            <w:t>Click or tap here to enter text.</w:t>
          </w:r>
        </w:p>
      </w:docPartBody>
    </w:docPart>
    <w:docPart>
      <w:docPartPr>
        <w:name w:val="7A14ECFD1DBA47F8B9EF8DFB3F22EB15"/>
        <w:category>
          <w:name w:val="General"/>
          <w:gallery w:val="placeholder"/>
        </w:category>
        <w:types>
          <w:type w:val="bbPlcHdr"/>
        </w:types>
        <w:behaviors>
          <w:behavior w:val="content"/>
        </w:behaviors>
        <w:guid w:val="{82D32E11-6D6E-451C-AAC7-751C114E6422}"/>
      </w:docPartPr>
      <w:docPartBody>
        <w:p w:rsidR="007A50B5" w:rsidRDefault="005C594A" w:rsidP="005C594A">
          <w:pPr>
            <w:pStyle w:val="7A14ECFD1DBA47F8B9EF8DFB3F22EB151"/>
          </w:pPr>
          <w:r w:rsidRPr="00402D5F">
            <w:rPr>
              <w:rStyle w:val="PlaceholderText"/>
              <w:rFonts w:asciiTheme="majorHAnsi" w:hAnsiTheme="majorHAnsi"/>
              <w:b/>
              <w:color w:val="0070C0"/>
              <w:sz w:val="22"/>
              <w:lang w:val="en-AU" w:eastAsia="en-AU"/>
            </w:rPr>
            <w:t>Click or tap here to enter text.</w:t>
          </w:r>
        </w:p>
      </w:docPartBody>
    </w:docPart>
    <w:docPart>
      <w:docPartPr>
        <w:name w:val="0E07792B2A064BD88A4A09BE6770FB11"/>
        <w:category>
          <w:name w:val="General"/>
          <w:gallery w:val="placeholder"/>
        </w:category>
        <w:types>
          <w:type w:val="bbPlcHdr"/>
        </w:types>
        <w:behaviors>
          <w:behavior w:val="content"/>
        </w:behaviors>
        <w:guid w:val="{9FD0F02B-6AB1-4A86-B262-98079319B892}"/>
      </w:docPartPr>
      <w:docPartBody>
        <w:p w:rsidR="007A50B5" w:rsidRDefault="005C594A" w:rsidP="005C594A">
          <w:pPr>
            <w:pStyle w:val="0E07792B2A064BD88A4A09BE6770FB111"/>
          </w:pPr>
          <w:r w:rsidRPr="00402D5F">
            <w:rPr>
              <w:rStyle w:val="PlaceholderText"/>
              <w:rFonts w:asciiTheme="majorHAnsi" w:hAnsiTheme="majorHAnsi"/>
              <w:b/>
              <w:color w:val="0070C0"/>
              <w:sz w:val="22"/>
              <w:lang w:val="en-AU" w:eastAsia="en-AU"/>
            </w:rPr>
            <w:t>Click or tap here to enter text.</w:t>
          </w:r>
        </w:p>
      </w:docPartBody>
    </w:docPart>
    <w:docPart>
      <w:docPartPr>
        <w:name w:val="10B0302AE59348E0BD1F17949992C824"/>
        <w:category>
          <w:name w:val="General"/>
          <w:gallery w:val="placeholder"/>
        </w:category>
        <w:types>
          <w:type w:val="bbPlcHdr"/>
        </w:types>
        <w:behaviors>
          <w:behavior w:val="content"/>
        </w:behaviors>
        <w:guid w:val="{47CA44A2-184C-4C0C-92BD-D80992D249CB}"/>
      </w:docPartPr>
      <w:docPartBody>
        <w:p w:rsidR="007A50B5" w:rsidRDefault="005C594A" w:rsidP="005C594A">
          <w:pPr>
            <w:pStyle w:val="10B0302AE59348E0BD1F17949992C8241"/>
          </w:pPr>
          <w:r w:rsidRPr="00402D5F">
            <w:rPr>
              <w:rStyle w:val="PlaceholderText"/>
              <w:rFonts w:asciiTheme="majorHAnsi" w:hAnsiTheme="majorHAnsi"/>
              <w:b/>
              <w:color w:val="0070C0"/>
              <w:sz w:val="22"/>
              <w:lang w:val="en-AU" w:eastAsia="en-AU"/>
            </w:rPr>
            <w:t>Click or tap here to enter text.</w:t>
          </w:r>
        </w:p>
      </w:docPartBody>
    </w:docPart>
    <w:docPart>
      <w:docPartPr>
        <w:name w:val="DE87153FA30745E68F4866358328573F"/>
        <w:category>
          <w:name w:val="General"/>
          <w:gallery w:val="placeholder"/>
        </w:category>
        <w:types>
          <w:type w:val="bbPlcHdr"/>
        </w:types>
        <w:behaviors>
          <w:behavior w:val="content"/>
        </w:behaviors>
        <w:guid w:val="{3695FCF9-C120-4E4F-BA99-885A08560E8E}"/>
      </w:docPartPr>
      <w:docPartBody>
        <w:p w:rsidR="007A50B5" w:rsidRDefault="005C594A" w:rsidP="005C594A">
          <w:pPr>
            <w:pStyle w:val="DE87153FA30745E68F4866358328573F1"/>
          </w:pPr>
          <w:r w:rsidRPr="00402D5F">
            <w:rPr>
              <w:rStyle w:val="PlaceholderText"/>
              <w:rFonts w:asciiTheme="majorHAnsi" w:hAnsiTheme="majorHAnsi"/>
              <w:b/>
              <w:color w:val="0070C0"/>
              <w:sz w:val="22"/>
              <w:lang w:val="en-AU" w:eastAsia="en-AU"/>
            </w:rPr>
            <w:t>Click or tap here to enter text.</w:t>
          </w:r>
        </w:p>
      </w:docPartBody>
    </w:docPart>
    <w:docPart>
      <w:docPartPr>
        <w:name w:val="9799CC8E24AF421CAE52CD52C2B1F0D0"/>
        <w:category>
          <w:name w:val="General"/>
          <w:gallery w:val="placeholder"/>
        </w:category>
        <w:types>
          <w:type w:val="bbPlcHdr"/>
        </w:types>
        <w:behaviors>
          <w:behavior w:val="content"/>
        </w:behaviors>
        <w:guid w:val="{E701DEE6-2AF9-46ED-B2CF-64E4CF90BF40}"/>
      </w:docPartPr>
      <w:docPartBody>
        <w:p w:rsidR="007A50B5" w:rsidRDefault="005C594A" w:rsidP="005C594A">
          <w:pPr>
            <w:pStyle w:val="9799CC8E24AF421CAE52CD52C2B1F0D01"/>
          </w:pPr>
          <w:r w:rsidRPr="00402D5F">
            <w:rPr>
              <w:rStyle w:val="PlaceholderText"/>
              <w:rFonts w:asciiTheme="majorHAnsi" w:hAnsiTheme="majorHAnsi"/>
              <w:b/>
              <w:color w:val="0070C0"/>
              <w:sz w:val="22"/>
              <w:lang w:val="en-AU" w:eastAsia="en-AU"/>
            </w:rPr>
            <w:t>Click or tap here to enter text.</w:t>
          </w:r>
        </w:p>
      </w:docPartBody>
    </w:docPart>
    <w:docPart>
      <w:docPartPr>
        <w:name w:val="9015707DB90D4C8582C183820F07F2FA"/>
        <w:category>
          <w:name w:val="General"/>
          <w:gallery w:val="placeholder"/>
        </w:category>
        <w:types>
          <w:type w:val="bbPlcHdr"/>
        </w:types>
        <w:behaviors>
          <w:behavior w:val="content"/>
        </w:behaviors>
        <w:guid w:val="{FA81601A-2245-46A2-B126-D03E89D39426}"/>
      </w:docPartPr>
      <w:docPartBody>
        <w:p w:rsidR="007A50B5" w:rsidRDefault="005C594A" w:rsidP="005C594A">
          <w:pPr>
            <w:pStyle w:val="9015707DB90D4C8582C183820F07F2FA1"/>
          </w:pPr>
          <w:r w:rsidRPr="00402D5F">
            <w:rPr>
              <w:rStyle w:val="PlaceholderText"/>
              <w:rFonts w:asciiTheme="majorHAnsi" w:hAnsiTheme="majorHAnsi"/>
              <w:b/>
              <w:color w:val="0070C0"/>
              <w:sz w:val="22"/>
              <w:lang w:val="en-AU" w:eastAsia="en-AU"/>
            </w:rPr>
            <w:t>Click or tap here to enter text.</w:t>
          </w:r>
        </w:p>
      </w:docPartBody>
    </w:docPart>
    <w:docPart>
      <w:docPartPr>
        <w:name w:val="BF560BB4BB8848DA9B24E5F6CB6C0BBA"/>
        <w:category>
          <w:name w:val="General"/>
          <w:gallery w:val="placeholder"/>
        </w:category>
        <w:types>
          <w:type w:val="bbPlcHdr"/>
        </w:types>
        <w:behaviors>
          <w:behavior w:val="content"/>
        </w:behaviors>
        <w:guid w:val="{55D1CC0A-0C50-4D79-AC41-8F6CE0321D6A}"/>
      </w:docPartPr>
      <w:docPartBody>
        <w:p w:rsidR="007A50B5" w:rsidRDefault="005C594A" w:rsidP="005C594A">
          <w:pPr>
            <w:pStyle w:val="BF560BB4BB8848DA9B24E5F6CB6C0BBA1"/>
          </w:pPr>
          <w:r w:rsidRPr="00402D5F">
            <w:rPr>
              <w:rStyle w:val="PlaceholderText"/>
              <w:rFonts w:asciiTheme="majorHAnsi" w:hAnsiTheme="majorHAnsi"/>
              <w:b/>
              <w:color w:val="0070C0"/>
              <w:sz w:val="22"/>
              <w:lang w:val="en-AU" w:eastAsia="en-AU"/>
            </w:rPr>
            <w:t>Click or tap here to enter text.</w:t>
          </w:r>
        </w:p>
      </w:docPartBody>
    </w:docPart>
    <w:docPart>
      <w:docPartPr>
        <w:name w:val="734381DA655A4D1BA7E5B65FD49EDD4F"/>
        <w:category>
          <w:name w:val="General"/>
          <w:gallery w:val="placeholder"/>
        </w:category>
        <w:types>
          <w:type w:val="bbPlcHdr"/>
        </w:types>
        <w:behaviors>
          <w:behavior w:val="content"/>
        </w:behaviors>
        <w:guid w:val="{1113ECF3-10F5-4FC4-814D-81B0E1B467A9}"/>
      </w:docPartPr>
      <w:docPartBody>
        <w:p w:rsidR="007A50B5" w:rsidRDefault="005C594A" w:rsidP="005C594A">
          <w:pPr>
            <w:pStyle w:val="734381DA655A4D1BA7E5B65FD49EDD4F1"/>
          </w:pPr>
          <w:r w:rsidRPr="00402D5F">
            <w:rPr>
              <w:rStyle w:val="PlaceholderText"/>
              <w:rFonts w:asciiTheme="majorHAnsi" w:hAnsiTheme="majorHAnsi"/>
              <w:b/>
              <w:color w:val="0070C0"/>
              <w:sz w:val="22"/>
              <w:lang w:val="en-AU" w:eastAsia="en-AU"/>
            </w:rPr>
            <w:t>Click or tap here to enter text.</w:t>
          </w:r>
        </w:p>
      </w:docPartBody>
    </w:docPart>
    <w:docPart>
      <w:docPartPr>
        <w:name w:val="F110A59E3A8947B8B9ED03F5DA75D6C7"/>
        <w:category>
          <w:name w:val="General"/>
          <w:gallery w:val="placeholder"/>
        </w:category>
        <w:types>
          <w:type w:val="bbPlcHdr"/>
        </w:types>
        <w:behaviors>
          <w:behavior w:val="content"/>
        </w:behaviors>
        <w:guid w:val="{E45E7240-CE6C-41A8-B36F-8FCA92DF10C8}"/>
      </w:docPartPr>
      <w:docPartBody>
        <w:p w:rsidR="007A50B5" w:rsidRDefault="005C594A" w:rsidP="005C594A">
          <w:pPr>
            <w:pStyle w:val="F110A59E3A8947B8B9ED03F5DA75D6C71"/>
          </w:pPr>
          <w:r w:rsidRPr="00402D5F">
            <w:rPr>
              <w:rStyle w:val="PlaceholderText"/>
              <w:rFonts w:asciiTheme="majorHAnsi" w:hAnsiTheme="majorHAnsi"/>
              <w:b/>
              <w:color w:val="0070C0"/>
              <w:sz w:val="22"/>
              <w:lang w:val="en-AU" w:eastAsia="en-AU"/>
            </w:rPr>
            <w:t>Click or tap here to enter text.</w:t>
          </w:r>
        </w:p>
      </w:docPartBody>
    </w:docPart>
    <w:docPart>
      <w:docPartPr>
        <w:name w:val="042C6F194FD3457FB40B1B30A256C6DA"/>
        <w:category>
          <w:name w:val="General"/>
          <w:gallery w:val="placeholder"/>
        </w:category>
        <w:types>
          <w:type w:val="bbPlcHdr"/>
        </w:types>
        <w:behaviors>
          <w:behavior w:val="content"/>
        </w:behaviors>
        <w:guid w:val="{F83FA560-8341-445C-A5E7-13411A283A9D}"/>
      </w:docPartPr>
      <w:docPartBody>
        <w:p w:rsidR="007A50B5" w:rsidRDefault="005C594A" w:rsidP="005C594A">
          <w:pPr>
            <w:pStyle w:val="042C6F194FD3457FB40B1B30A256C6DA1"/>
          </w:pPr>
          <w:r w:rsidRPr="00402D5F">
            <w:rPr>
              <w:rStyle w:val="PlaceholderText"/>
              <w:rFonts w:asciiTheme="majorHAnsi" w:hAnsiTheme="majorHAnsi"/>
              <w:b/>
              <w:color w:val="0070C0"/>
              <w:sz w:val="22"/>
              <w:lang w:val="en-AU" w:eastAsia="en-AU"/>
            </w:rPr>
            <w:t>Click or tap here to enter text.</w:t>
          </w:r>
        </w:p>
      </w:docPartBody>
    </w:docPart>
    <w:docPart>
      <w:docPartPr>
        <w:name w:val="BBE681CC285F4E49A946AE69C1B62881"/>
        <w:category>
          <w:name w:val="General"/>
          <w:gallery w:val="placeholder"/>
        </w:category>
        <w:types>
          <w:type w:val="bbPlcHdr"/>
        </w:types>
        <w:behaviors>
          <w:behavior w:val="content"/>
        </w:behaviors>
        <w:guid w:val="{5BE55AF9-F74B-4A92-823D-C56107B1641A}"/>
      </w:docPartPr>
      <w:docPartBody>
        <w:p w:rsidR="007A50B5" w:rsidRDefault="005C594A" w:rsidP="005C594A">
          <w:pPr>
            <w:pStyle w:val="BBE681CC285F4E49A946AE69C1B628811"/>
          </w:pPr>
          <w:r w:rsidRPr="00402D5F">
            <w:rPr>
              <w:rStyle w:val="PlaceholderText"/>
              <w:rFonts w:asciiTheme="majorHAnsi" w:hAnsiTheme="majorHAnsi"/>
              <w:b/>
              <w:color w:val="0070C0"/>
              <w:sz w:val="22"/>
              <w:lang w:val="en-AU" w:eastAsia="en-AU"/>
            </w:rPr>
            <w:t>Click or tap here to enter text.</w:t>
          </w:r>
        </w:p>
      </w:docPartBody>
    </w:docPart>
    <w:docPart>
      <w:docPartPr>
        <w:name w:val="B4A601310AE64D05A82CF4BD31F6F0C6"/>
        <w:category>
          <w:name w:val="General"/>
          <w:gallery w:val="placeholder"/>
        </w:category>
        <w:types>
          <w:type w:val="bbPlcHdr"/>
        </w:types>
        <w:behaviors>
          <w:behavior w:val="content"/>
        </w:behaviors>
        <w:guid w:val="{8BD8A5F5-EA7A-4339-9114-94FE60F1D803}"/>
      </w:docPartPr>
      <w:docPartBody>
        <w:p w:rsidR="007A50B5" w:rsidRDefault="005C594A" w:rsidP="005C594A">
          <w:pPr>
            <w:pStyle w:val="B4A601310AE64D05A82CF4BD31F6F0C61"/>
          </w:pPr>
          <w:r w:rsidRPr="00402D5F">
            <w:rPr>
              <w:rStyle w:val="PlaceholderText"/>
              <w:rFonts w:asciiTheme="majorHAnsi" w:hAnsiTheme="majorHAnsi"/>
              <w:b/>
              <w:color w:val="0070C0"/>
              <w:sz w:val="22"/>
              <w:lang w:val="en-AU" w:eastAsia="en-AU"/>
            </w:rPr>
            <w:t>Click or tap here to enter text.</w:t>
          </w:r>
        </w:p>
      </w:docPartBody>
    </w:docPart>
    <w:docPart>
      <w:docPartPr>
        <w:name w:val="BD29A2E2955F4E0CB41B03760B5081A9"/>
        <w:category>
          <w:name w:val="General"/>
          <w:gallery w:val="placeholder"/>
        </w:category>
        <w:types>
          <w:type w:val="bbPlcHdr"/>
        </w:types>
        <w:behaviors>
          <w:behavior w:val="content"/>
        </w:behaviors>
        <w:guid w:val="{B1D501E1-F5C0-46BA-B74E-A7172C91927D}"/>
      </w:docPartPr>
      <w:docPartBody>
        <w:p w:rsidR="007A50B5" w:rsidRDefault="005C594A" w:rsidP="005C594A">
          <w:pPr>
            <w:pStyle w:val="BD29A2E2955F4E0CB41B03760B5081A91"/>
          </w:pPr>
          <w:r w:rsidRPr="00402D5F">
            <w:rPr>
              <w:rStyle w:val="PlaceholderText"/>
              <w:rFonts w:asciiTheme="majorHAnsi" w:hAnsiTheme="majorHAnsi"/>
              <w:b/>
              <w:color w:val="0070C0"/>
              <w:sz w:val="22"/>
              <w:lang w:val="en-AU" w:eastAsia="en-AU"/>
            </w:rPr>
            <w:t>Click or tap here to enter text.</w:t>
          </w:r>
        </w:p>
      </w:docPartBody>
    </w:docPart>
    <w:docPart>
      <w:docPartPr>
        <w:name w:val="D73D9E6B9FE64D4DA6ECF2A23F7F024F"/>
        <w:category>
          <w:name w:val="General"/>
          <w:gallery w:val="placeholder"/>
        </w:category>
        <w:types>
          <w:type w:val="bbPlcHdr"/>
        </w:types>
        <w:behaviors>
          <w:behavior w:val="content"/>
        </w:behaviors>
        <w:guid w:val="{D90D6F7B-3947-4FE4-B8FB-3902C05CDB05}"/>
      </w:docPartPr>
      <w:docPartBody>
        <w:p w:rsidR="007A50B5" w:rsidRDefault="005C594A" w:rsidP="005C594A">
          <w:pPr>
            <w:pStyle w:val="D73D9E6B9FE64D4DA6ECF2A23F7F024F1"/>
          </w:pPr>
          <w:r w:rsidRPr="00402D5F">
            <w:rPr>
              <w:rStyle w:val="PlaceholderText"/>
              <w:rFonts w:asciiTheme="majorHAnsi" w:hAnsiTheme="majorHAnsi"/>
              <w:b/>
              <w:color w:val="0070C0"/>
              <w:sz w:val="22"/>
              <w:lang w:val="en-AU" w:eastAsia="en-AU"/>
            </w:rPr>
            <w:t>Click or tap here to enter text.</w:t>
          </w:r>
        </w:p>
      </w:docPartBody>
    </w:docPart>
    <w:docPart>
      <w:docPartPr>
        <w:name w:val="801D03ED7C6943F8BAD6FA9000C5356A"/>
        <w:category>
          <w:name w:val="General"/>
          <w:gallery w:val="placeholder"/>
        </w:category>
        <w:types>
          <w:type w:val="bbPlcHdr"/>
        </w:types>
        <w:behaviors>
          <w:behavior w:val="content"/>
        </w:behaviors>
        <w:guid w:val="{8EA407EB-D7A9-4892-B6DB-7A887A5F3493}"/>
      </w:docPartPr>
      <w:docPartBody>
        <w:p w:rsidR="007A50B5" w:rsidRDefault="005C594A" w:rsidP="005C594A">
          <w:pPr>
            <w:pStyle w:val="801D03ED7C6943F8BAD6FA9000C5356A1"/>
          </w:pPr>
          <w:r w:rsidRPr="00402D5F">
            <w:rPr>
              <w:rStyle w:val="PlaceholderText"/>
              <w:rFonts w:asciiTheme="majorHAnsi" w:hAnsiTheme="majorHAnsi"/>
              <w:b/>
              <w:color w:val="0070C0"/>
              <w:sz w:val="22"/>
              <w:lang w:val="en-AU" w:eastAsia="en-AU"/>
            </w:rPr>
            <w:t>Click or tap here to enter text.</w:t>
          </w:r>
        </w:p>
      </w:docPartBody>
    </w:docPart>
    <w:docPart>
      <w:docPartPr>
        <w:name w:val="CD87636ED58243C38DF0D4B3FEE516D7"/>
        <w:category>
          <w:name w:val="General"/>
          <w:gallery w:val="placeholder"/>
        </w:category>
        <w:types>
          <w:type w:val="bbPlcHdr"/>
        </w:types>
        <w:behaviors>
          <w:behavior w:val="content"/>
        </w:behaviors>
        <w:guid w:val="{67E6D82A-EA2B-4583-9620-B57520DC2EFF}"/>
      </w:docPartPr>
      <w:docPartBody>
        <w:p w:rsidR="007A50B5" w:rsidRDefault="005C594A" w:rsidP="005C594A">
          <w:pPr>
            <w:pStyle w:val="CD87636ED58243C38DF0D4B3FEE516D71"/>
          </w:pPr>
          <w:r w:rsidRPr="00402D5F">
            <w:rPr>
              <w:rStyle w:val="PlaceholderText"/>
              <w:rFonts w:asciiTheme="majorHAnsi" w:hAnsiTheme="majorHAnsi"/>
              <w:b/>
              <w:color w:val="0070C0"/>
              <w:sz w:val="22"/>
              <w:lang w:val="en-AU" w:eastAsia="en-AU"/>
            </w:rPr>
            <w:t>Click or tap here to enter text.</w:t>
          </w:r>
        </w:p>
      </w:docPartBody>
    </w:docPart>
    <w:docPart>
      <w:docPartPr>
        <w:name w:val="BD14CED3DED640B2A832E6772D3AB16D"/>
        <w:category>
          <w:name w:val="General"/>
          <w:gallery w:val="placeholder"/>
        </w:category>
        <w:types>
          <w:type w:val="bbPlcHdr"/>
        </w:types>
        <w:behaviors>
          <w:behavior w:val="content"/>
        </w:behaviors>
        <w:guid w:val="{D9BC5424-7803-4315-AA4F-D95D22908FFC}"/>
      </w:docPartPr>
      <w:docPartBody>
        <w:p w:rsidR="007A50B5" w:rsidRDefault="005C594A" w:rsidP="005C594A">
          <w:pPr>
            <w:pStyle w:val="BD14CED3DED640B2A832E6772D3AB16D1"/>
          </w:pPr>
          <w:r w:rsidRPr="00402D5F">
            <w:rPr>
              <w:rStyle w:val="PlaceholderText"/>
              <w:rFonts w:asciiTheme="majorHAnsi" w:hAnsiTheme="majorHAnsi"/>
              <w:b/>
              <w:color w:val="0070C0"/>
              <w:sz w:val="22"/>
              <w:lang w:val="en-AU" w:eastAsia="en-AU"/>
            </w:rPr>
            <w:t>Click or tap here to enter text.</w:t>
          </w:r>
        </w:p>
      </w:docPartBody>
    </w:docPart>
    <w:docPart>
      <w:docPartPr>
        <w:name w:val="D4C343BA96914236989BC72D066DD31C"/>
        <w:category>
          <w:name w:val="General"/>
          <w:gallery w:val="placeholder"/>
        </w:category>
        <w:types>
          <w:type w:val="bbPlcHdr"/>
        </w:types>
        <w:behaviors>
          <w:behavior w:val="content"/>
        </w:behaviors>
        <w:guid w:val="{00B77044-FA9A-49EC-BE7F-9231F80E3DFF}"/>
      </w:docPartPr>
      <w:docPartBody>
        <w:p w:rsidR="007A50B5" w:rsidRDefault="005C594A" w:rsidP="005C594A">
          <w:pPr>
            <w:pStyle w:val="D4C343BA96914236989BC72D066DD31C1"/>
          </w:pPr>
          <w:r w:rsidRPr="00402D5F">
            <w:rPr>
              <w:rStyle w:val="PlaceholderText"/>
              <w:rFonts w:asciiTheme="majorHAnsi" w:hAnsiTheme="majorHAnsi"/>
              <w:b/>
              <w:color w:val="0070C0"/>
              <w:sz w:val="22"/>
              <w:lang w:val="en-AU" w:eastAsia="en-AU"/>
            </w:rPr>
            <w:t>Click or tap here to enter text.</w:t>
          </w:r>
        </w:p>
      </w:docPartBody>
    </w:docPart>
    <w:docPart>
      <w:docPartPr>
        <w:name w:val="46232A10BE0B4D708E48B17ACE5E8539"/>
        <w:category>
          <w:name w:val="General"/>
          <w:gallery w:val="placeholder"/>
        </w:category>
        <w:types>
          <w:type w:val="bbPlcHdr"/>
        </w:types>
        <w:behaviors>
          <w:behavior w:val="content"/>
        </w:behaviors>
        <w:guid w:val="{366DEBF2-CDC7-41BD-A751-1E3786FE897B}"/>
      </w:docPartPr>
      <w:docPartBody>
        <w:p w:rsidR="007A50B5" w:rsidRDefault="005C594A" w:rsidP="005C594A">
          <w:pPr>
            <w:pStyle w:val="46232A10BE0B4D708E48B17ACE5E85391"/>
          </w:pPr>
          <w:r w:rsidRPr="00402D5F">
            <w:rPr>
              <w:rStyle w:val="PlaceholderText"/>
              <w:rFonts w:asciiTheme="majorHAnsi" w:hAnsiTheme="majorHAnsi"/>
              <w:b/>
              <w:color w:val="0070C0"/>
              <w:sz w:val="22"/>
              <w:lang w:val="en-AU" w:eastAsia="en-AU"/>
            </w:rPr>
            <w:t>Click or tap here to enter text.</w:t>
          </w:r>
        </w:p>
      </w:docPartBody>
    </w:docPart>
    <w:docPart>
      <w:docPartPr>
        <w:name w:val="EE7A98B57AF846E8AEA83566C604FD71"/>
        <w:category>
          <w:name w:val="General"/>
          <w:gallery w:val="placeholder"/>
        </w:category>
        <w:types>
          <w:type w:val="bbPlcHdr"/>
        </w:types>
        <w:behaviors>
          <w:behavior w:val="content"/>
        </w:behaviors>
        <w:guid w:val="{27387C42-88AF-41A1-BFD3-B2ABA08D9A36}"/>
      </w:docPartPr>
      <w:docPartBody>
        <w:p w:rsidR="007A50B5" w:rsidRDefault="005C594A" w:rsidP="005C594A">
          <w:pPr>
            <w:pStyle w:val="EE7A98B57AF846E8AEA83566C604FD711"/>
          </w:pPr>
          <w:r w:rsidRPr="00402D5F">
            <w:rPr>
              <w:rStyle w:val="PlaceholderText"/>
              <w:rFonts w:asciiTheme="majorHAnsi" w:hAnsiTheme="majorHAnsi"/>
              <w:b/>
              <w:color w:val="0070C0"/>
              <w:sz w:val="22"/>
              <w:lang w:val="en-AU" w:eastAsia="en-AU"/>
            </w:rPr>
            <w:t>Click or tap here to enter text.</w:t>
          </w:r>
        </w:p>
      </w:docPartBody>
    </w:docPart>
    <w:docPart>
      <w:docPartPr>
        <w:name w:val="05EEA3163C104D889B31AE673E2A1F43"/>
        <w:category>
          <w:name w:val="General"/>
          <w:gallery w:val="placeholder"/>
        </w:category>
        <w:types>
          <w:type w:val="bbPlcHdr"/>
        </w:types>
        <w:behaviors>
          <w:behavior w:val="content"/>
        </w:behaviors>
        <w:guid w:val="{47D78318-A033-4ED7-8B67-E030047F40F0}"/>
      </w:docPartPr>
      <w:docPartBody>
        <w:p w:rsidR="007A50B5" w:rsidRDefault="005C594A" w:rsidP="005C594A">
          <w:pPr>
            <w:pStyle w:val="05EEA3163C104D889B31AE673E2A1F431"/>
          </w:pPr>
          <w:r w:rsidRPr="00402D5F">
            <w:rPr>
              <w:rStyle w:val="PlaceholderText"/>
              <w:rFonts w:asciiTheme="majorHAnsi" w:hAnsiTheme="majorHAnsi"/>
              <w:b/>
              <w:color w:val="0070C0"/>
              <w:sz w:val="22"/>
              <w:lang w:val="en-AU" w:eastAsia="en-AU"/>
            </w:rPr>
            <w:t>Click or tap here to enter text.</w:t>
          </w:r>
        </w:p>
      </w:docPartBody>
    </w:docPart>
    <w:docPart>
      <w:docPartPr>
        <w:name w:val="29CF484E5C8345DF873726699E5309DB"/>
        <w:category>
          <w:name w:val="General"/>
          <w:gallery w:val="placeholder"/>
        </w:category>
        <w:types>
          <w:type w:val="bbPlcHdr"/>
        </w:types>
        <w:behaviors>
          <w:behavior w:val="content"/>
        </w:behaviors>
        <w:guid w:val="{54517F25-A8BB-42D7-ACCD-30F6EADE1853}"/>
      </w:docPartPr>
      <w:docPartBody>
        <w:p w:rsidR="007A50B5" w:rsidRDefault="005C594A" w:rsidP="005C594A">
          <w:pPr>
            <w:pStyle w:val="29CF484E5C8345DF873726699E5309DB1"/>
          </w:pPr>
          <w:r w:rsidRPr="00402D5F">
            <w:rPr>
              <w:rStyle w:val="PlaceholderText"/>
              <w:rFonts w:asciiTheme="majorHAnsi" w:hAnsiTheme="majorHAnsi"/>
              <w:b/>
              <w:color w:val="0070C0"/>
              <w:sz w:val="22"/>
              <w:lang w:val="en-AU" w:eastAsia="en-AU"/>
            </w:rPr>
            <w:t>Click or tap here to enter text.</w:t>
          </w:r>
        </w:p>
      </w:docPartBody>
    </w:docPart>
    <w:docPart>
      <w:docPartPr>
        <w:name w:val="D093E98170E34BB99A0BB362ACA58595"/>
        <w:category>
          <w:name w:val="General"/>
          <w:gallery w:val="placeholder"/>
        </w:category>
        <w:types>
          <w:type w:val="bbPlcHdr"/>
        </w:types>
        <w:behaviors>
          <w:behavior w:val="content"/>
        </w:behaviors>
        <w:guid w:val="{499DDEFD-ADAB-4C80-980D-CAE01B5D42C0}"/>
      </w:docPartPr>
      <w:docPartBody>
        <w:p w:rsidR="007A50B5" w:rsidRDefault="005C594A" w:rsidP="005C594A">
          <w:pPr>
            <w:pStyle w:val="D093E98170E34BB99A0BB362ACA585951"/>
          </w:pPr>
          <w:r w:rsidRPr="00402D5F">
            <w:rPr>
              <w:rStyle w:val="PlaceholderText"/>
              <w:rFonts w:asciiTheme="majorHAnsi" w:hAnsiTheme="majorHAnsi"/>
              <w:b/>
              <w:color w:val="0070C0"/>
              <w:sz w:val="22"/>
              <w:lang w:val="en-AU" w:eastAsia="en-AU"/>
            </w:rPr>
            <w:t>Click or tap to enter a date.</w:t>
          </w:r>
        </w:p>
      </w:docPartBody>
    </w:docPart>
    <w:docPart>
      <w:docPartPr>
        <w:name w:val="3C2E0E9F912F4BDFB3D045B195732655"/>
        <w:category>
          <w:name w:val="General"/>
          <w:gallery w:val="placeholder"/>
        </w:category>
        <w:types>
          <w:type w:val="bbPlcHdr"/>
        </w:types>
        <w:behaviors>
          <w:behavior w:val="content"/>
        </w:behaviors>
        <w:guid w:val="{FD940F1E-13BA-4D90-807F-5EFFDAE4050E}"/>
      </w:docPartPr>
      <w:docPartBody>
        <w:p w:rsidR="007A50B5" w:rsidRDefault="005C594A" w:rsidP="005C594A">
          <w:pPr>
            <w:pStyle w:val="3C2E0E9F912F4BDFB3D045B1957326551"/>
          </w:pPr>
          <w:r w:rsidRPr="00402D5F">
            <w:rPr>
              <w:rStyle w:val="PlaceholderText"/>
              <w:rFonts w:asciiTheme="majorHAnsi" w:hAnsiTheme="majorHAnsi"/>
              <w:b/>
              <w:color w:val="0070C0"/>
              <w:sz w:val="22"/>
              <w:lang w:val="en-AU" w:eastAsia="en-AU"/>
            </w:rPr>
            <w:t>Click or tap here to enter text.</w:t>
          </w:r>
        </w:p>
      </w:docPartBody>
    </w:docPart>
    <w:docPart>
      <w:docPartPr>
        <w:name w:val="755A5F580EF24C5FB023CA638CBDF2C3"/>
        <w:category>
          <w:name w:val="General"/>
          <w:gallery w:val="placeholder"/>
        </w:category>
        <w:types>
          <w:type w:val="bbPlcHdr"/>
        </w:types>
        <w:behaviors>
          <w:behavior w:val="content"/>
        </w:behaviors>
        <w:guid w:val="{B0A05E63-0935-4446-A072-7E2FDD097140}"/>
      </w:docPartPr>
      <w:docPartBody>
        <w:p w:rsidR="007A50B5" w:rsidRDefault="005C594A" w:rsidP="005C594A">
          <w:pPr>
            <w:pStyle w:val="755A5F580EF24C5FB023CA638CBDF2C31"/>
          </w:pPr>
          <w:r w:rsidRPr="00402D5F">
            <w:rPr>
              <w:rStyle w:val="PlaceholderText"/>
              <w:rFonts w:asciiTheme="majorHAnsi" w:hAnsiTheme="majorHAnsi"/>
              <w:b/>
              <w:color w:val="0070C0"/>
              <w:sz w:val="22"/>
              <w:lang w:val="en-AU" w:eastAsia="en-AU"/>
            </w:rPr>
            <w:t>Click or tap here to enter text.</w:t>
          </w:r>
        </w:p>
      </w:docPartBody>
    </w:docPart>
    <w:docPart>
      <w:docPartPr>
        <w:name w:val="1DC1FAFCEBC74B3B8CBDE1CF5333205F"/>
        <w:category>
          <w:name w:val="General"/>
          <w:gallery w:val="placeholder"/>
        </w:category>
        <w:types>
          <w:type w:val="bbPlcHdr"/>
        </w:types>
        <w:behaviors>
          <w:behavior w:val="content"/>
        </w:behaviors>
        <w:guid w:val="{ECB97159-CB69-4275-A129-F7E50503C124}"/>
      </w:docPartPr>
      <w:docPartBody>
        <w:p w:rsidR="007A50B5" w:rsidRDefault="005C594A" w:rsidP="005C594A">
          <w:pPr>
            <w:pStyle w:val="1DC1FAFCEBC74B3B8CBDE1CF5333205F1"/>
          </w:pPr>
          <w:r w:rsidRPr="00402D5F">
            <w:rPr>
              <w:rStyle w:val="PlaceholderText"/>
              <w:rFonts w:asciiTheme="majorHAnsi" w:hAnsiTheme="majorHAnsi"/>
              <w:b/>
              <w:color w:val="0070C0"/>
              <w:sz w:val="22"/>
              <w:lang w:val="en-AU" w:eastAsia="en-AU"/>
            </w:rPr>
            <w:t>Click or tap to enter a date.</w:t>
          </w:r>
        </w:p>
      </w:docPartBody>
    </w:docPart>
    <w:docPart>
      <w:docPartPr>
        <w:name w:val="967230A75CF749968BE7E8E8D3DE5FF2"/>
        <w:category>
          <w:name w:val="General"/>
          <w:gallery w:val="placeholder"/>
        </w:category>
        <w:types>
          <w:type w:val="bbPlcHdr"/>
        </w:types>
        <w:behaviors>
          <w:behavior w:val="content"/>
        </w:behaviors>
        <w:guid w:val="{0E33DB64-D9B2-404B-89F0-381AC5487990}"/>
      </w:docPartPr>
      <w:docPartBody>
        <w:p w:rsidR="007A50B5" w:rsidRDefault="005C594A" w:rsidP="005C594A">
          <w:pPr>
            <w:pStyle w:val="967230A75CF749968BE7E8E8D3DE5FF21"/>
          </w:pPr>
          <w:r w:rsidRPr="00402D5F">
            <w:rPr>
              <w:rStyle w:val="PlaceholderText"/>
              <w:rFonts w:asciiTheme="majorHAnsi" w:hAnsiTheme="majorHAnsi"/>
              <w:b/>
              <w:color w:val="0070C0"/>
              <w:sz w:val="22"/>
              <w:lang w:val="en-AU" w:eastAsia="en-AU"/>
            </w:rPr>
            <w:t>Click or tap here to enter text.</w:t>
          </w:r>
        </w:p>
      </w:docPartBody>
    </w:docPart>
    <w:docPart>
      <w:docPartPr>
        <w:name w:val="85A3A1FC4CD24FB29D4D89E156CA26C6"/>
        <w:category>
          <w:name w:val="General"/>
          <w:gallery w:val="placeholder"/>
        </w:category>
        <w:types>
          <w:type w:val="bbPlcHdr"/>
        </w:types>
        <w:behaviors>
          <w:behavior w:val="content"/>
        </w:behaviors>
        <w:guid w:val="{FBF27F18-E1E8-48C4-9133-FF6DC9FD9F3E}"/>
      </w:docPartPr>
      <w:docPartBody>
        <w:p w:rsidR="007A50B5" w:rsidRDefault="005C594A" w:rsidP="005C594A">
          <w:pPr>
            <w:pStyle w:val="85A3A1FC4CD24FB29D4D89E156CA26C61"/>
          </w:pPr>
          <w:r w:rsidRPr="00402D5F">
            <w:rPr>
              <w:rStyle w:val="PlaceholderText"/>
              <w:rFonts w:asciiTheme="majorHAnsi" w:hAnsiTheme="majorHAnsi"/>
              <w:b/>
              <w:color w:val="0070C0"/>
              <w:sz w:val="22"/>
              <w:lang w:val="en-AU" w:eastAsia="en-AU"/>
            </w:rPr>
            <w:t>Click or tap here to enter text.</w:t>
          </w:r>
        </w:p>
      </w:docPartBody>
    </w:docPart>
    <w:docPart>
      <w:docPartPr>
        <w:name w:val="4297EBC449BB47478C80F802C4A95AC6"/>
        <w:category>
          <w:name w:val="General"/>
          <w:gallery w:val="placeholder"/>
        </w:category>
        <w:types>
          <w:type w:val="bbPlcHdr"/>
        </w:types>
        <w:behaviors>
          <w:behavior w:val="content"/>
        </w:behaviors>
        <w:guid w:val="{CAFF5DFB-EF5A-4425-9FC6-215B8A57109C}"/>
      </w:docPartPr>
      <w:docPartBody>
        <w:p w:rsidR="007A50B5" w:rsidRDefault="005C594A" w:rsidP="005C594A">
          <w:pPr>
            <w:pStyle w:val="4297EBC449BB47478C80F802C4A95AC61"/>
          </w:pPr>
          <w:r w:rsidRPr="00402D5F">
            <w:rPr>
              <w:rStyle w:val="PlaceholderText"/>
              <w:rFonts w:asciiTheme="majorHAnsi" w:hAnsiTheme="majorHAnsi"/>
              <w:b/>
              <w:color w:val="0070C0"/>
              <w:sz w:val="22"/>
              <w:lang w:val="en-AU" w:eastAsia="en-AU"/>
            </w:rPr>
            <w:t>Click or tap here to enter text.</w:t>
          </w:r>
        </w:p>
      </w:docPartBody>
    </w:docPart>
    <w:docPart>
      <w:docPartPr>
        <w:name w:val="6B168498C4ED42C88F5BE5B7A84C751C"/>
        <w:category>
          <w:name w:val="General"/>
          <w:gallery w:val="placeholder"/>
        </w:category>
        <w:types>
          <w:type w:val="bbPlcHdr"/>
        </w:types>
        <w:behaviors>
          <w:behavior w:val="content"/>
        </w:behaviors>
        <w:guid w:val="{A9E7B9E7-91AC-4E28-B095-D9811F934C76}"/>
      </w:docPartPr>
      <w:docPartBody>
        <w:p w:rsidR="007A50B5" w:rsidRDefault="005C594A" w:rsidP="005C594A">
          <w:pPr>
            <w:pStyle w:val="6B168498C4ED42C88F5BE5B7A84C751C1"/>
          </w:pPr>
          <w:r w:rsidRPr="00402D5F">
            <w:rPr>
              <w:rStyle w:val="PlaceholderText"/>
              <w:rFonts w:asciiTheme="majorHAnsi" w:hAnsiTheme="majorHAnsi"/>
              <w:b/>
              <w:color w:val="0070C0"/>
              <w:sz w:val="22"/>
              <w:lang w:val="en-AU" w:eastAsia="en-AU"/>
            </w:rPr>
            <w:t>Click or tap here to enter text.</w:t>
          </w:r>
        </w:p>
      </w:docPartBody>
    </w:docPart>
    <w:docPart>
      <w:docPartPr>
        <w:name w:val="B9FD3E0270B343F6867BA2239AF8D4D6"/>
        <w:category>
          <w:name w:val="General"/>
          <w:gallery w:val="placeholder"/>
        </w:category>
        <w:types>
          <w:type w:val="bbPlcHdr"/>
        </w:types>
        <w:behaviors>
          <w:behavior w:val="content"/>
        </w:behaviors>
        <w:guid w:val="{6B6F9BAB-C5AA-46BE-80E4-27A36A17BB2E}"/>
      </w:docPartPr>
      <w:docPartBody>
        <w:p w:rsidR="007A50B5" w:rsidRDefault="005C594A" w:rsidP="005C594A">
          <w:pPr>
            <w:pStyle w:val="B9FD3E0270B343F6867BA2239AF8D4D61"/>
          </w:pPr>
          <w:r w:rsidRPr="00402D5F">
            <w:rPr>
              <w:rStyle w:val="PlaceholderText"/>
              <w:rFonts w:asciiTheme="majorHAnsi" w:hAnsiTheme="majorHAnsi"/>
              <w:b/>
              <w:color w:val="0070C0"/>
              <w:sz w:val="22"/>
              <w:lang w:val="en-AU" w:eastAsia="en-AU"/>
            </w:rPr>
            <w:t>Click or tap to enter a date.</w:t>
          </w:r>
        </w:p>
      </w:docPartBody>
    </w:docPart>
    <w:docPart>
      <w:docPartPr>
        <w:name w:val="21841521E11E4180B0C23C7C9C4DA51F"/>
        <w:category>
          <w:name w:val="General"/>
          <w:gallery w:val="placeholder"/>
        </w:category>
        <w:types>
          <w:type w:val="bbPlcHdr"/>
        </w:types>
        <w:behaviors>
          <w:behavior w:val="content"/>
        </w:behaviors>
        <w:guid w:val="{759ACBC0-87DE-41B1-B356-3DC9B82ACE38}"/>
      </w:docPartPr>
      <w:docPartBody>
        <w:p w:rsidR="007A50B5" w:rsidRDefault="005C594A" w:rsidP="005C594A">
          <w:pPr>
            <w:pStyle w:val="21841521E11E4180B0C23C7C9C4DA51F1"/>
          </w:pPr>
          <w:r w:rsidRPr="00402D5F">
            <w:rPr>
              <w:rStyle w:val="PlaceholderText"/>
              <w:rFonts w:asciiTheme="majorHAnsi" w:hAnsiTheme="majorHAnsi"/>
              <w:b/>
              <w:color w:val="0070C0"/>
              <w:sz w:val="22"/>
              <w:lang w:val="en-AU" w:eastAsia="en-AU"/>
            </w:rPr>
            <w:t>Click or tap here to enter text.</w:t>
          </w:r>
        </w:p>
      </w:docPartBody>
    </w:docPart>
    <w:docPart>
      <w:docPartPr>
        <w:name w:val="718E354738804F32856EEC969DDD8CD2"/>
        <w:category>
          <w:name w:val="General"/>
          <w:gallery w:val="placeholder"/>
        </w:category>
        <w:types>
          <w:type w:val="bbPlcHdr"/>
        </w:types>
        <w:behaviors>
          <w:behavior w:val="content"/>
        </w:behaviors>
        <w:guid w:val="{9C051578-481F-48FC-B1CB-C11C6C649766}"/>
      </w:docPartPr>
      <w:docPartBody>
        <w:p w:rsidR="007A50B5" w:rsidRDefault="005C594A" w:rsidP="005C594A">
          <w:pPr>
            <w:pStyle w:val="718E354738804F32856EEC969DDD8CD21"/>
          </w:pPr>
          <w:r w:rsidRPr="00402D5F">
            <w:rPr>
              <w:rStyle w:val="PlaceholderText"/>
              <w:rFonts w:asciiTheme="majorHAnsi" w:hAnsiTheme="majorHAnsi"/>
              <w:b/>
              <w:color w:val="0070C0"/>
              <w:sz w:val="22"/>
              <w:lang w:val="en-AU" w:eastAsia="en-AU"/>
            </w:rPr>
            <w:t>Click or tap here to enter text.</w:t>
          </w:r>
        </w:p>
      </w:docPartBody>
    </w:docPart>
    <w:docPart>
      <w:docPartPr>
        <w:name w:val="D7E324FCEB3F496193ACDEE0C4379BD1"/>
        <w:category>
          <w:name w:val="General"/>
          <w:gallery w:val="placeholder"/>
        </w:category>
        <w:types>
          <w:type w:val="bbPlcHdr"/>
        </w:types>
        <w:behaviors>
          <w:behavior w:val="content"/>
        </w:behaviors>
        <w:guid w:val="{0D88CBC5-E791-4E4D-8028-53012D780FFF}"/>
      </w:docPartPr>
      <w:docPartBody>
        <w:p w:rsidR="007A50B5" w:rsidRDefault="005C594A" w:rsidP="005C594A">
          <w:pPr>
            <w:pStyle w:val="D7E324FCEB3F496193ACDEE0C4379BD11"/>
          </w:pPr>
          <w:r w:rsidRPr="00402D5F">
            <w:rPr>
              <w:rStyle w:val="PlaceholderText"/>
              <w:rFonts w:asciiTheme="majorHAnsi" w:hAnsiTheme="majorHAnsi"/>
              <w:b/>
              <w:color w:val="0070C0"/>
              <w:sz w:val="22"/>
              <w:lang w:val="en-AU" w:eastAsia="en-AU"/>
            </w:rPr>
            <w:t>Click or tap to enter a date.</w:t>
          </w:r>
        </w:p>
      </w:docPartBody>
    </w:docPart>
    <w:docPart>
      <w:docPartPr>
        <w:name w:val="2DB4FEA72E7543E6984095C01E156680"/>
        <w:category>
          <w:name w:val="General"/>
          <w:gallery w:val="placeholder"/>
        </w:category>
        <w:types>
          <w:type w:val="bbPlcHdr"/>
        </w:types>
        <w:behaviors>
          <w:behavior w:val="content"/>
        </w:behaviors>
        <w:guid w:val="{8DF117B4-F6C1-48D5-B4EE-ED617FF7408B}"/>
      </w:docPartPr>
      <w:docPartBody>
        <w:p w:rsidR="007A50B5" w:rsidRDefault="005C594A" w:rsidP="005C594A">
          <w:pPr>
            <w:pStyle w:val="2DB4FEA72E7543E6984095C01E1566801"/>
          </w:pPr>
          <w:r w:rsidRPr="00402D5F">
            <w:rPr>
              <w:rStyle w:val="PlaceholderText"/>
              <w:rFonts w:asciiTheme="majorHAnsi" w:hAnsiTheme="majorHAnsi"/>
              <w:b/>
              <w:color w:val="0070C0"/>
              <w:sz w:val="22"/>
              <w:lang w:val="en-AU" w:eastAsia="en-AU"/>
            </w:rPr>
            <w:t>Click or tap here to enter text.</w:t>
          </w:r>
        </w:p>
      </w:docPartBody>
    </w:docPart>
    <w:docPart>
      <w:docPartPr>
        <w:name w:val="1BD516537DDB40EC85F1F2E26FBB0C33"/>
        <w:category>
          <w:name w:val="General"/>
          <w:gallery w:val="placeholder"/>
        </w:category>
        <w:types>
          <w:type w:val="bbPlcHdr"/>
        </w:types>
        <w:behaviors>
          <w:behavior w:val="content"/>
        </w:behaviors>
        <w:guid w:val="{796012AD-1A05-4551-A7AA-90D4DB57E983}"/>
      </w:docPartPr>
      <w:docPartBody>
        <w:p w:rsidR="007A50B5" w:rsidRDefault="005C594A" w:rsidP="005C594A">
          <w:pPr>
            <w:pStyle w:val="1BD516537DDB40EC85F1F2E26FBB0C331"/>
          </w:pPr>
          <w:r w:rsidRPr="00402D5F">
            <w:rPr>
              <w:rStyle w:val="PlaceholderText"/>
              <w:rFonts w:asciiTheme="majorHAnsi" w:hAnsiTheme="majorHAnsi"/>
              <w:b/>
              <w:color w:val="0070C0"/>
              <w:sz w:val="22"/>
              <w:lang w:val="en-AU" w:eastAsia="en-AU"/>
            </w:rPr>
            <w:t>Click or tap here to enter text.</w:t>
          </w:r>
        </w:p>
      </w:docPartBody>
    </w:docPart>
    <w:docPart>
      <w:docPartPr>
        <w:name w:val="CE37BCED00634C81A5474A2C3D2643CB"/>
        <w:category>
          <w:name w:val="General"/>
          <w:gallery w:val="placeholder"/>
        </w:category>
        <w:types>
          <w:type w:val="bbPlcHdr"/>
        </w:types>
        <w:behaviors>
          <w:behavior w:val="content"/>
        </w:behaviors>
        <w:guid w:val="{BF23CD6B-FA78-49F9-9B6B-F5110223DEB2}"/>
      </w:docPartPr>
      <w:docPartBody>
        <w:p w:rsidR="007A50B5" w:rsidRDefault="005C594A" w:rsidP="005C594A">
          <w:pPr>
            <w:pStyle w:val="CE37BCED00634C81A5474A2C3D2643CB1"/>
          </w:pPr>
          <w:r w:rsidRPr="00402D5F">
            <w:rPr>
              <w:rStyle w:val="PlaceholderText"/>
              <w:rFonts w:asciiTheme="majorHAnsi" w:hAnsiTheme="majorHAnsi"/>
              <w:b/>
              <w:color w:val="0070C0"/>
              <w:sz w:val="22"/>
              <w:lang w:val="en-AU" w:eastAsia="en-AU"/>
            </w:rPr>
            <w:t>Click or tap here to enter text.</w:t>
          </w:r>
        </w:p>
      </w:docPartBody>
    </w:docPart>
    <w:docPart>
      <w:docPartPr>
        <w:name w:val="378B612C96A54F3098F454D08E6E6B4D"/>
        <w:category>
          <w:name w:val="General"/>
          <w:gallery w:val="placeholder"/>
        </w:category>
        <w:types>
          <w:type w:val="bbPlcHdr"/>
        </w:types>
        <w:behaviors>
          <w:behavior w:val="content"/>
        </w:behaviors>
        <w:guid w:val="{559694A8-52AD-4E42-B0C0-6C1788BB998F}"/>
      </w:docPartPr>
      <w:docPartBody>
        <w:p w:rsidR="003B1FF5" w:rsidRDefault="005C594A" w:rsidP="005C594A">
          <w:pPr>
            <w:pStyle w:val="378B612C96A54F3098F454D08E6E6B4D"/>
          </w:pPr>
          <w:r w:rsidRPr="00402D5F">
            <w:rPr>
              <w:rStyle w:val="PlaceholderText"/>
              <w:rFonts w:asciiTheme="majorHAnsi" w:hAnsiTheme="majorHAnsi"/>
              <w:b/>
              <w:color w:val="0070C0"/>
              <w:sz w:val="22"/>
            </w:rPr>
            <w:t>Click or tap to enter a date.</w:t>
          </w:r>
        </w:p>
      </w:docPartBody>
    </w:docPart>
    <w:docPart>
      <w:docPartPr>
        <w:name w:val="BCFAC751BDE140CFB8B0A287158F5566"/>
        <w:category>
          <w:name w:val="General"/>
          <w:gallery w:val="placeholder"/>
        </w:category>
        <w:types>
          <w:type w:val="bbPlcHdr"/>
        </w:types>
        <w:behaviors>
          <w:behavior w:val="content"/>
        </w:behaviors>
        <w:guid w:val="{75DCA905-4946-43C3-9F13-66627ACB97E7}"/>
      </w:docPartPr>
      <w:docPartBody>
        <w:p w:rsidR="003B1FF5" w:rsidRDefault="005C594A" w:rsidP="005C594A">
          <w:pPr>
            <w:pStyle w:val="BCFAC751BDE140CFB8B0A287158F5566"/>
          </w:pPr>
          <w:r w:rsidRPr="00402D5F">
            <w:rPr>
              <w:rStyle w:val="PlaceholderText"/>
              <w:rFonts w:asciiTheme="majorHAnsi" w:hAnsiTheme="majorHAnsi"/>
              <w:b/>
              <w:color w:val="0070C0"/>
              <w:sz w:val="22"/>
            </w:rPr>
            <w:t>Click or tap here to enter text.</w:t>
          </w:r>
        </w:p>
      </w:docPartBody>
    </w:docPart>
    <w:docPart>
      <w:docPartPr>
        <w:name w:val="0A2758F4EE4B47E0810377EFFFF94820"/>
        <w:category>
          <w:name w:val="General"/>
          <w:gallery w:val="placeholder"/>
        </w:category>
        <w:types>
          <w:type w:val="bbPlcHdr"/>
        </w:types>
        <w:behaviors>
          <w:behavior w:val="content"/>
        </w:behaviors>
        <w:guid w:val="{108E2A7B-3D25-4793-AAF6-DFAD148E9E83}"/>
      </w:docPartPr>
      <w:docPartBody>
        <w:p w:rsidR="003B1FF5" w:rsidRDefault="005C594A" w:rsidP="005C594A">
          <w:pPr>
            <w:pStyle w:val="0A2758F4EE4B47E0810377EFFFF94820"/>
          </w:pPr>
          <w:r w:rsidRPr="00A60E4C">
            <w:rPr>
              <w:rStyle w:val="PlaceholderText"/>
              <w:rFonts w:asciiTheme="majorHAnsi" w:hAnsiTheme="majorHAnsi"/>
              <w:b/>
              <w:color w:val="0070C0"/>
              <w:sz w:val="22"/>
              <w:lang w:val="en-AU" w:eastAsia="en-AU"/>
            </w:rPr>
            <w:t>Click or tap here to enter text.</w:t>
          </w:r>
        </w:p>
      </w:docPartBody>
    </w:docPart>
    <w:docPart>
      <w:docPartPr>
        <w:name w:val="792CCDDB22A2436ABF2D90BA81EB224A"/>
        <w:category>
          <w:name w:val="General"/>
          <w:gallery w:val="placeholder"/>
        </w:category>
        <w:types>
          <w:type w:val="bbPlcHdr"/>
        </w:types>
        <w:behaviors>
          <w:behavior w:val="content"/>
        </w:behaviors>
        <w:guid w:val="{FF1AE725-476B-4DF7-97CE-B1B5AA00A436}"/>
      </w:docPartPr>
      <w:docPartBody>
        <w:p w:rsidR="003B1FF5" w:rsidRDefault="005C594A" w:rsidP="005C594A">
          <w:pPr>
            <w:pStyle w:val="792CCDDB22A2436ABF2D90BA81EB224A"/>
          </w:pPr>
          <w:r w:rsidRPr="00402D5F">
            <w:rPr>
              <w:rStyle w:val="PlaceholderText"/>
              <w:rFonts w:asciiTheme="majorHAnsi" w:hAnsiTheme="majorHAnsi"/>
              <w:b/>
              <w:color w:val="0070C0"/>
              <w:sz w:val="22"/>
            </w:rPr>
            <w:t>Click or tap here to enter text.</w:t>
          </w:r>
        </w:p>
      </w:docPartBody>
    </w:docPart>
    <w:docPart>
      <w:docPartPr>
        <w:name w:val="ED430B49663D4D70A528BC70FF70FF91"/>
        <w:category>
          <w:name w:val="General"/>
          <w:gallery w:val="placeholder"/>
        </w:category>
        <w:types>
          <w:type w:val="bbPlcHdr"/>
        </w:types>
        <w:behaviors>
          <w:behavior w:val="content"/>
        </w:behaviors>
        <w:guid w:val="{D1BBF891-1F76-4924-922C-EC856C993C2F}"/>
      </w:docPartPr>
      <w:docPartBody>
        <w:p w:rsidR="003B1FF5" w:rsidRDefault="005C594A" w:rsidP="005C594A">
          <w:pPr>
            <w:pStyle w:val="ED430B49663D4D70A528BC70FF70FF91"/>
          </w:pPr>
          <w:r w:rsidRPr="005C2C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Incised901 SWC">
    <w:altName w:val="Calibri"/>
    <w:panose1 w:val="00000000000000000000"/>
    <w:charset w:val="00"/>
    <w:family w:val="swiss"/>
    <w:notTrueType/>
    <w:pitch w:val="variable"/>
    <w:sig w:usb0="00000003" w:usb1="00000000" w:usb2="00000000" w:usb3="00000000" w:csb0="00000001" w:csb1="00000000"/>
  </w:font>
  <w:font w:name="Futura XBlkCnIt BT">
    <w:charset w:val="00"/>
    <w:family w:val="swiss"/>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89"/>
    <w:rsid w:val="00063444"/>
    <w:rsid w:val="00172F79"/>
    <w:rsid w:val="001B77BA"/>
    <w:rsid w:val="00316741"/>
    <w:rsid w:val="005C594A"/>
    <w:rsid w:val="00674B55"/>
    <w:rsid w:val="006B71B5"/>
    <w:rsid w:val="007A50B5"/>
    <w:rsid w:val="007A7228"/>
    <w:rsid w:val="00801BE1"/>
    <w:rsid w:val="00844E15"/>
    <w:rsid w:val="00B44D89"/>
    <w:rsid w:val="00B67441"/>
    <w:rsid w:val="00B8054C"/>
    <w:rsid w:val="00C630C1"/>
    <w:rsid w:val="00E02379"/>
    <w:rsid w:val="00EB05DD"/>
    <w:rsid w:val="00ED76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594A"/>
    <w:rPr>
      <w:color w:val="666666"/>
    </w:rPr>
  </w:style>
  <w:style w:type="paragraph" w:customStyle="1" w:styleId="45D739376CA646A2AA2349E8F3DE19DE">
    <w:name w:val="45D739376CA646A2AA2349E8F3DE19DE"/>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57F569CBE3F340C1B7A7BDFACC431334">
    <w:name w:val="57F569CBE3F340C1B7A7BDFACC431334"/>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FD193C2653554293AB1DFC30101EC9B1">
    <w:name w:val="FD193C2653554293AB1DFC30101EC9B1"/>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ED921C2B6E4C45C3A63ADB4EA6E7B2FE">
    <w:name w:val="ED921C2B6E4C45C3A63ADB4EA6E7B2FE"/>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971822E4EDE24A7692390647B3993A6B">
    <w:name w:val="971822E4EDE24A7692390647B3993A6B"/>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F0E0750E51014D8795133237FDBD2694">
    <w:name w:val="F0E0750E51014D8795133237FDBD2694"/>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616F605630094CB59C06FE19E54CFD3A">
    <w:name w:val="616F605630094CB59C06FE19E54CFD3A"/>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9C4AAE74B1CF4950BE2C3CCBE452329C">
    <w:name w:val="9C4AAE74B1CF4950BE2C3CCBE452329C"/>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D39ADEB517BE4A4980825E0E81F775F2">
    <w:name w:val="D39ADEB517BE4A4980825E0E81F775F2"/>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DF82580EA4204A819CDD2B10DC1C783A">
    <w:name w:val="DF82580EA4204A819CDD2B10DC1C783A"/>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758FBC626F4E4E00A9F00F0B49A382A4">
    <w:name w:val="758FBC626F4E4E00A9F00F0B49A382A4"/>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7A14ECFD1DBA47F8B9EF8DFB3F22EB15">
    <w:name w:val="7A14ECFD1DBA47F8B9EF8DFB3F22EB15"/>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0E07792B2A064BD88A4A09BE6770FB11">
    <w:name w:val="0E07792B2A064BD88A4A09BE6770FB11"/>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10B0302AE59348E0BD1F17949992C824">
    <w:name w:val="10B0302AE59348E0BD1F17949992C824"/>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DE87153FA30745E68F4866358328573F">
    <w:name w:val="DE87153FA30745E68F4866358328573F"/>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9799CC8E24AF421CAE52CD52C2B1F0D0">
    <w:name w:val="9799CC8E24AF421CAE52CD52C2B1F0D0"/>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9015707DB90D4C8582C183820F07F2FA">
    <w:name w:val="9015707DB90D4C8582C183820F07F2FA"/>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BF560BB4BB8848DA9B24E5F6CB6C0BBA">
    <w:name w:val="BF560BB4BB8848DA9B24E5F6CB6C0BBA"/>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3B2CC6460B6C45E28E7020EC10194E71">
    <w:name w:val="3B2CC6460B6C45E28E7020EC10194E71"/>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734381DA655A4D1BA7E5B65FD49EDD4F">
    <w:name w:val="734381DA655A4D1BA7E5B65FD49EDD4F"/>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F110A59E3A8947B8B9ED03F5DA75D6C7">
    <w:name w:val="F110A59E3A8947B8B9ED03F5DA75D6C7"/>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128B2C7311E044C39B701D713499F651">
    <w:name w:val="128B2C7311E044C39B701D713499F651"/>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042C6F194FD3457FB40B1B30A256C6DA">
    <w:name w:val="042C6F194FD3457FB40B1B30A256C6DA"/>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BBE681CC285F4E49A946AE69C1B62881">
    <w:name w:val="BBE681CC285F4E49A946AE69C1B62881"/>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B4A601310AE64D05A82CF4BD31F6F0C6">
    <w:name w:val="B4A601310AE64D05A82CF4BD31F6F0C6"/>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BD29A2E2955F4E0CB41B03760B5081A9">
    <w:name w:val="BD29A2E2955F4E0CB41B03760B5081A9"/>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D73D9E6B9FE64D4DA6ECF2A23F7F024F">
    <w:name w:val="D73D9E6B9FE64D4DA6ECF2A23F7F024F"/>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801D03ED7C6943F8BAD6FA9000C5356A">
    <w:name w:val="801D03ED7C6943F8BAD6FA9000C5356A"/>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CD87636ED58243C38DF0D4B3FEE516D7">
    <w:name w:val="CD87636ED58243C38DF0D4B3FEE516D7"/>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BD14CED3DED640B2A832E6772D3AB16D">
    <w:name w:val="BD14CED3DED640B2A832E6772D3AB16D"/>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D4C343BA96914236989BC72D066DD31C">
    <w:name w:val="D4C343BA96914236989BC72D066DD31C"/>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46232A10BE0B4D708E48B17ACE5E8539">
    <w:name w:val="46232A10BE0B4D708E48B17ACE5E8539"/>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EE7A98B57AF846E8AEA83566C604FD71">
    <w:name w:val="EE7A98B57AF846E8AEA83566C604FD71"/>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05EEA3163C104D889B31AE673E2A1F43">
    <w:name w:val="05EEA3163C104D889B31AE673E2A1F43"/>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29CF484E5C8345DF873726699E5309DB">
    <w:name w:val="29CF484E5C8345DF873726699E5309DB"/>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D093E98170E34BB99A0BB362ACA58595">
    <w:name w:val="D093E98170E34BB99A0BB362ACA58595"/>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3C2E0E9F912F4BDFB3D045B195732655">
    <w:name w:val="3C2E0E9F912F4BDFB3D045B195732655"/>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755A5F580EF24C5FB023CA638CBDF2C3">
    <w:name w:val="755A5F580EF24C5FB023CA638CBDF2C3"/>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1DC1FAFCEBC74B3B8CBDE1CF5333205F">
    <w:name w:val="1DC1FAFCEBC74B3B8CBDE1CF5333205F"/>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967230A75CF749968BE7E8E8D3DE5FF2">
    <w:name w:val="967230A75CF749968BE7E8E8D3DE5FF2"/>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85A3A1FC4CD24FB29D4D89E156CA26C6">
    <w:name w:val="85A3A1FC4CD24FB29D4D89E156CA26C6"/>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4297EBC449BB47478C80F802C4A95AC6">
    <w:name w:val="4297EBC449BB47478C80F802C4A95AC6"/>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6B168498C4ED42C88F5BE5B7A84C751C">
    <w:name w:val="6B168498C4ED42C88F5BE5B7A84C751C"/>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B9FD3E0270B343F6867BA2239AF8D4D6">
    <w:name w:val="B9FD3E0270B343F6867BA2239AF8D4D6"/>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21841521E11E4180B0C23C7C9C4DA51F">
    <w:name w:val="21841521E11E4180B0C23C7C9C4DA51F"/>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718E354738804F32856EEC969DDD8CD2">
    <w:name w:val="718E354738804F32856EEC969DDD8CD2"/>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D7E324FCEB3F496193ACDEE0C4379BD1">
    <w:name w:val="D7E324FCEB3F496193ACDEE0C4379BD1"/>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2DB4FEA72E7543E6984095C01E156680">
    <w:name w:val="2DB4FEA72E7543E6984095C01E156680"/>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1BD516537DDB40EC85F1F2E26FBB0C33">
    <w:name w:val="1BD516537DDB40EC85F1F2E26FBB0C33"/>
    <w:rsid w:val="00B8054C"/>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CE37BCED00634C81A5474A2C3D2643CB">
    <w:name w:val="CE37BCED00634C81A5474A2C3D2643CB"/>
    <w:rsid w:val="00B8054C"/>
  </w:style>
  <w:style w:type="paragraph" w:customStyle="1" w:styleId="9CB75CBE4EF544FC968C81E09922F5FA">
    <w:name w:val="9CB75CBE4EF544FC968C81E09922F5FA"/>
    <w:rsid w:val="00316741"/>
  </w:style>
  <w:style w:type="paragraph" w:customStyle="1" w:styleId="E8FAF03F25DE43E6839548AF225988DB">
    <w:name w:val="E8FAF03F25DE43E6839548AF225988DB"/>
    <w:rsid w:val="00316741"/>
  </w:style>
  <w:style w:type="paragraph" w:customStyle="1" w:styleId="15899E5F816B41C38667FBF7C7F8BDE3">
    <w:name w:val="15899E5F816B41C38667FBF7C7F8BDE3"/>
    <w:rsid w:val="00316741"/>
  </w:style>
  <w:style w:type="paragraph" w:customStyle="1" w:styleId="6DE934850CB44A22B53FEE44098F2904">
    <w:name w:val="6DE934850CB44A22B53FEE44098F2904"/>
    <w:rsid w:val="00316741"/>
  </w:style>
  <w:style w:type="paragraph" w:customStyle="1" w:styleId="5F1B709C2C3542F7B0A55473BABE8680">
    <w:name w:val="5F1B709C2C3542F7B0A55473BABE8680"/>
    <w:rsid w:val="00316741"/>
  </w:style>
  <w:style w:type="paragraph" w:customStyle="1" w:styleId="E9A07F7C31CC46F9B29295C3C778F731">
    <w:name w:val="E9A07F7C31CC46F9B29295C3C778F731"/>
    <w:rsid w:val="00316741"/>
  </w:style>
  <w:style w:type="paragraph" w:customStyle="1" w:styleId="0D105686CB90471FA78EB86F6F548FFC">
    <w:name w:val="0D105686CB90471FA78EB86F6F548FFC"/>
    <w:rsid w:val="00316741"/>
  </w:style>
  <w:style w:type="paragraph" w:customStyle="1" w:styleId="C74440BEF6294D538B88C35049FBE6CC">
    <w:name w:val="C74440BEF6294D538B88C35049FBE6CC"/>
    <w:rsid w:val="00316741"/>
  </w:style>
  <w:style w:type="paragraph" w:customStyle="1" w:styleId="D18FCEABDF854002A49C9B03F03ADB61">
    <w:name w:val="D18FCEABDF854002A49C9B03F03ADB61"/>
    <w:rsid w:val="00316741"/>
  </w:style>
  <w:style w:type="paragraph" w:customStyle="1" w:styleId="936DE77EE47B43D3BFD4F9A3D470C3D7">
    <w:name w:val="936DE77EE47B43D3BFD4F9A3D470C3D7"/>
    <w:rsid w:val="00316741"/>
  </w:style>
  <w:style w:type="paragraph" w:customStyle="1" w:styleId="8E3DB8C01A2E47D99488781804E52D88">
    <w:name w:val="8E3DB8C01A2E47D99488781804E52D88"/>
    <w:rsid w:val="00316741"/>
  </w:style>
  <w:style w:type="paragraph" w:customStyle="1" w:styleId="FE32DB2CE21A4036857FEA108454BB94">
    <w:name w:val="FE32DB2CE21A4036857FEA108454BB94"/>
    <w:rsid w:val="00316741"/>
  </w:style>
  <w:style w:type="paragraph" w:customStyle="1" w:styleId="81DC7645CC6F41F2B4C8564A1203773D">
    <w:name w:val="81DC7645CC6F41F2B4C8564A1203773D"/>
    <w:rsid w:val="00316741"/>
  </w:style>
  <w:style w:type="paragraph" w:customStyle="1" w:styleId="BAA656C2489B40B98FCE1D13F65B3C5B">
    <w:name w:val="BAA656C2489B40B98FCE1D13F65B3C5B"/>
    <w:rsid w:val="00316741"/>
  </w:style>
  <w:style w:type="paragraph" w:customStyle="1" w:styleId="A16E8C46BBC84E578B4A1AAF4DC05B0B">
    <w:name w:val="A16E8C46BBC84E578B4A1AAF4DC05B0B"/>
    <w:rsid w:val="00316741"/>
  </w:style>
  <w:style w:type="paragraph" w:customStyle="1" w:styleId="389501F51D704CF09E632107323126B6">
    <w:name w:val="389501F51D704CF09E632107323126B6"/>
    <w:rsid w:val="00316741"/>
  </w:style>
  <w:style w:type="paragraph" w:customStyle="1" w:styleId="03D08C52AC114BB99E4AA7C1EC52FB88">
    <w:name w:val="03D08C52AC114BB99E4AA7C1EC52FB88"/>
    <w:rsid w:val="00316741"/>
  </w:style>
  <w:style w:type="paragraph" w:customStyle="1" w:styleId="B3C2028F659C430881A5F18C8987098A">
    <w:name w:val="B3C2028F659C430881A5F18C8987098A"/>
    <w:rsid w:val="00316741"/>
  </w:style>
  <w:style w:type="paragraph" w:customStyle="1" w:styleId="1436B92BEAF64FD9A6FD5521DDDD9176">
    <w:name w:val="1436B92BEAF64FD9A6FD5521DDDD9176"/>
    <w:rsid w:val="00316741"/>
  </w:style>
  <w:style w:type="paragraph" w:customStyle="1" w:styleId="E8D658E3D1184406AB1027158444F46E">
    <w:name w:val="E8D658E3D1184406AB1027158444F46E"/>
    <w:rsid w:val="00316741"/>
  </w:style>
  <w:style w:type="paragraph" w:customStyle="1" w:styleId="22F2D2769AD4405B83BCA6E25338492E">
    <w:name w:val="22F2D2769AD4405B83BCA6E25338492E"/>
    <w:rsid w:val="00316741"/>
  </w:style>
  <w:style w:type="paragraph" w:customStyle="1" w:styleId="74882CDD5C83406298F69544F5FBBDCB">
    <w:name w:val="74882CDD5C83406298F69544F5FBBDCB"/>
    <w:rsid w:val="00316741"/>
  </w:style>
  <w:style w:type="paragraph" w:customStyle="1" w:styleId="4CB67AA684794F8E9395DA7144D3773B">
    <w:name w:val="4CB67AA684794F8E9395DA7144D3773B"/>
    <w:rsid w:val="00316741"/>
  </w:style>
  <w:style w:type="paragraph" w:customStyle="1" w:styleId="438E16451001423D80CE390A2254BDCB">
    <w:name w:val="438E16451001423D80CE390A2254BDCB"/>
    <w:rsid w:val="00316741"/>
  </w:style>
  <w:style w:type="paragraph" w:customStyle="1" w:styleId="38F56BDDFFF5428FB21796EE6EEEB0FC">
    <w:name w:val="38F56BDDFFF5428FB21796EE6EEEB0FC"/>
    <w:rsid w:val="00316741"/>
  </w:style>
  <w:style w:type="paragraph" w:customStyle="1" w:styleId="AB1A5201749B4CEB81A8E7290E6CD086">
    <w:name w:val="AB1A5201749B4CEB81A8E7290E6CD086"/>
    <w:rsid w:val="00316741"/>
  </w:style>
  <w:style w:type="paragraph" w:customStyle="1" w:styleId="EFB9CD36466642D8B3AA89AD03B274F8">
    <w:name w:val="EFB9CD36466642D8B3AA89AD03B274F8"/>
    <w:rsid w:val="00316741"/>
  </w:style>
  <w:style w:type="paragraph" w:customStyle="1" w:styleId="4E736ED6C2694FDBBE45BFEEFFF3E1F9">
    <w:name w:val="4E736ED6C2694FDBBE45BFEEFFF3E1F9"/>
    <w:rsid w:val="00316741"/>
  </w:style>
  <w:style w:type="paragraph" w:customStyle="1" w:styleId="FDFAD21AD3964381AEE4CDE2911194C0">
    <w:name w:val="FDFAD21AD3964381AEE4CDE2911194C0"/>
    <w:rsid w:val="00316741"/>
  </w:style>
  <w:style w:type="paragraph" w:customStyle="1" w:styleId="389B88C7B90B4DE1A2518D228C34192A">
    <w:name w:val="389B88C7B90B4DE1A2518D228C34192A"/>
    <w:rsid w:val="00316741"/>
  </w:style>
  <w:style w:type="paragraph" w:customStyle="1" w:styleId="C010A0E92EAA4CF096E725CA9AEB1750">
    <w:name w:val="C010A0E92EAA4CF096E725CA9AEB1750"/>
    <w:rsid w:val="00316741"/>
  </w:style>
  <w:style w:type="paragraph" w:customStyle="1" w:styleId="F100A520C6CB407797BCD38884A63FA9">
    <w:name w:val="F100A520C6CB407797BCD38884A63FA9"/>
    <w:rsid w:val="00316741"/>
  </w:style>
  <w:style w:type="paragraph" w:customStyle="1" w:styleId="359DAB5B998D4503B9E0A98BFABEC029">
    <w:name w:val="359DAB5B998D4503B9E0A98BFABEC029"/>
    <w:rsid w:val="00316741"/>
  </w:style>
  <w:style w:type="paragraph" w:customStyle="1" w:styleId="0CF4630C0EDA4BEF82F0CE8E332E554C">
    <w:name w:val="0CF4630C0EDA4BEF82F0CE8E332E554C"/>
    <w:rsid w:val="00316741"/>
  </w:style>
  <w:style w:type="paragraph" w:customStyle="1" w:styleId="7BBD17AFB4D14FBCAD843360F58BDC14">
    <w:name w:val="7BBD17AFB4D14FBCAD843360F58BDC14"/>
    <w:rsid w:val="005C594A"/>
  </w:style>
  <w:style w:type="paragraph" w:customStyle="1" w:styleId="3EEBF8200D9F4F35B4DE86DCC1DD252C">
    <w:name w:val="3EEBF8200D9F4F35B4DE86DCC1DD252C"/>
    <w:rsid w:val="005C594A"/>
  </w:style>
  <w:style w:type="paragraph" w:customStyle="1" w:styleId="4256744BD48049B1B687DF5C99252475">
    <w:name w:val="4256744BD48049B1B687DF5C99252475"/>
    <w:rsid w:val="005C594A"/>
  </w:style>
  <w:style w:type="paragraph" w:customStyle="1" w:styleId="94DA1F7E0CDB422ABB6348869595328B">
    <w:name w:val="94DA1F7E0CDB422ABB6348869595328B"/>
    <w:rsid w:val="005C594A"/>
  </w:style>
  <w:style w:type="paragraph" w:customStyle="1" w:styleId="717CDB07B2E140DC91A18622B51A9E9D">
    <w:name w:val="717CDB07B2E140DC91A18622B51A9E9D"/>
    <w:rsid w:val="005C594A"/>
  </w:style>
  <w:style w:type="paragraph" w:customStyle="1" w:styleId="FE1035DCCC93457B93C78AEAC168E17D">
    <w:name w:val="FE1035DCCC93457B93C78AEAC168E17D"/>
    <w:rsid w:val="005C594A"/>
  </w:style>
  <w:style w:type="paragraph" w:customStyle="1" w:styleId="D043D8D07BC3471093EC34F5E88AF1D6">
    <w:name w:val="D043D8D07BC3471093EC34F5E88AF1D6"/>
    <w:rsid w:val="005C594A"/>
  </w:style>
  <w:style w:type="paragraph" w:customStyle="1" w:styleId="F14FE2E865474DE1B3A3B05DE5636A88">
    <w:name w:val="F14FE2E865474DE1B3A3B05DE5636A88"/>
    <w:rsid w:val="005C594A"/>
  </w:style>
  <w:style w:type="paragraph" w:customStyle="1" w:styleId="44C716D92C6D4BB2B97E953CCC3C5544">
    <w:name w:val="44C716D92C6D4BB2B97E953CCC3C5544"/>
    <w:rsid w:val="005C594A"/>
  </w:style>
  <w:style w:type="paragraph" w:customStyle="1" w:styleId="23AF9A9D7EBB4CD98343D18E78472C5C">
    <w:name w:val="23AF9A9D7EBB4CD98343D18E78472C5C"/>
    <w:rsid w:val="005C594A"/>
  </w:style>
  <w:style w:type="paragraph" w:customStyle="1" w:styleId="C5DDA56974EE4C6996CA4621B4953A55">
    <w:name w:val="C5DDA56974EE4C6996CA4621B4953A55"/>
    <w:rsid w:val="005C594A"/>
  </w:style>
  <w:style w:type="paragraph" w:customStyle="1" w:styleId="F1FB35024CE14E759B485021C497711F">
    <w:name w:val="F1FB35024CE14E759B485021C497711F"/>
    <w:rsid w:val="005C594A"/>
  </w:style>
  <w:style w:type="paragraph" w:customStyle="1" w:styleId="7639D3A3C0B146819437EB5BF13A6A83">
    <w:name w:val="7639D3A3C0B146819437EB5BF13A6A83"/>
    <w:rsid w:val="005C594A"/>
  </w:style>
  <w:style w:type="paragraph" w:customStyle="1" w:styleId="5A3EF5EB7C5F42208567157EE38CE545">
    <w:name w:val="5A3EF5EB7C5F42208567157EE38CE545"/>
    <w:rsid w:val="005C594A"/>
  </w:style>
  <w:style w:type="paragraph" w:customStyle="1" w:styleId="B1A960F6ABC24DD0B5EE7258F158DC8F">
    <w:name w:val="B1A960F6ABC24DD0B5EE7258F158DC8F"/>
    <w:rsid w:val="005C594A"/>
  </w:style>
  <w:style w:type="paragraph" w:customStyle="1" w:styleId="45E34F829CD24C828FBF97CFC826A0BA">
    <w:name w:val="45E34F829CD24C828FBF97CFC826A0BA"/>
    <w:rsid w:val="005C594A"/>
  </w:style>
  <w:style w:type="paragraph" w:customStyle="1" w:styleId="8FEB2789C8CF42D2B4C805B89A07B998">
    <w:name w:val="8FEB2789C8CF42D2B4C805B89A07B998"/>
    <w:rsid w:val="005C594A"/>
  </w:style>
  <w:style w:type="paragraph" w:customStyle="1" w:styleId="B62F9F3B28A84C04A9C9E519B082DB26">
    <w:name w:val="B62F9F3B28A84C04A9C9E519B082DB26"/>
    <w:rsid w:val="005C594A"/>
  </w:style>
  <w:style w:type="paragraph" w:customStyle="1" w:styleId="034767555D334C549E560025FA93166C">
    <w:name w:val="034767555D334C549E560025FA93166C"/>
    <w:rsid w:val="005C594A"/>
  </w:style>
  <w:style w:type="paragraph" w:customStyle="1" w:styleId="E0C6D8B1451E49CFA6C7A97A2902D0F5">
    <w:name w:val="E0C6D8B1451E49CFA6C7A97A2902D0F5"/>
    <w:rsid w:val="005C594A"/>
  </w:style>
  <w:style w:type="paragraph" w:customStyle="1" w:styleId="3D41105304D44298B71C488911DF0301">
    <w:name w:val="3D41105304D44298B71C488911DF0301"/>
    <w:rsid w:val="005C594A"/>
  </w:style>
  <w:style w:type="paragraph" w:customStyle="1" w:styleId="75D5D463E71647EB9E01E21FCCD6AE2C">
    <w:name w:val="75D5D463E71647EB9E01E21FCCD6AE2C"/>
    <w:rsid w:val="005C594A"/>
  </w:style>
  <w:style w:type="paragraph" w:customStyle="1" w:styleId="D91EBA2ED05349E39CA1710A7A5B92A5">
    <w:name w:val="D91EBA2ED05349E39CA1710A7A5B92A5"/>
    <w:rsid w:val="005C594A"/>
  </w:style>
  <w:style w:type="paragraph" w:customStyle="1" w:styleId="DF7F17765E0D46F884636DF362DA59CD">
    <w:name w:val="DF7F17765E0D46F884636DF362DA59CD"/>
    <w:rsid w:val="005C594A"/>
  </w:style>
  <w:style w:type="paragraph" w:customStyle="1" w:styleId="8D549E32A33347369558F60E6170E0EC">
    <w:name w:val="8D549E32A33347369558F60E6170E0EC"/>
    <w:rsid w:val="005C594A"/>
  </w:style>
  <w:style w:type="paragraph" w:customStyle="1" w:styleId="08DFAEA0676F4C64B15956115B49D0B9">
    <w:name w:val="08DFAEA0676F4C64B15956115B49D0B9"/>
    <w:rsid w:val="005C594A"/>
  </w:style>
  <w:style w:type="paragraph" w:customStyle="1" w:styleId="2CCBB53B07F94A219B90B27BC4555EE3">
    <w:name w:val="2CCBB53B07F94A219B90B27BC4555EE3"/>
    <w:rsid w:val="005C594A"/>
  </w:style>
  <w:style w:type="paragraph" w:customStyle="1" w:styleId="61BF87D119C54A22A42B78CE79DF6442">
    <w:name w:val="61BF87D119C54A22A42B78CE79DF6442"/>
    <w:rsid w:val="005C594A"/>
  </w:style>
  <w:style w:type="paragraph" w:customStyle="1" w:styleId="EA4D5B89A4FF477C9C197B85727B40C3">
    <w:name w:val="EA4D5B89A4FF477C9C197B85727B40C3"/>
    <w:rsid w:val="005C594A"/>
  </w:style>
  <w:style w:type="paragraph" w:customStyle="1" w:styleId="CB628A04D9E1497386497860C63480B4">
    <w:name w:val="CB628A04D9E1497386497860C63480B4"/>
    <w:rsid w:val="005C594A"/>
  </w:style>
  <w:style w:type="paragraph" w:customStyle="1" w:styleId="A73DA1ABCBE74CF08F4213F22CFBECB0">
    <w:name w:val="A73DA1ABCBE74CF08F4213F22CFBECB0"/>
    <w:rsid w:val="005C594A"/>
  </w:style>
  <w:style w:type="paragraph" w:customStyle="1" w:styleId="19D6F55B922A4D5AB00EF253B976F6ED">
    <w:name w:val="19D6F55B922A4D5AB00EF253B976F6ED"/>
    <w:rsid w:val="005C594A"/>
  </w:style>
  <w:style w:type="paragraph" w:customStyle="1" w:styleId="540F8EFBCBA344058A070AFF4C890ACE">
    <w:name w:val="540F8EFBCBA344058A070AFF4C890ACE"/>
    <w:rsid w:val="005C594A"/>
  </w:style>
  <w:style w:type="paragraph" w:customStyle="1" w:styleId="9487A66A59EA42ADBC48A9BFE2B05948">
    <w:name w:val="9487A66A59EA42ADBC48A9BFE2B05948"/>
    <w:rsid w:val="005C594A"/>
  </w:style>
  <w:style w:type="paragraph" w:customStyle="1" w:styleId="378B612C96A54F3098F454D08E6E6B4D">
    <w:name w:val="378B612C96A54F3098F454D08E6E6B4D"/>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BCFAC751BDE140CFB8B0A287158F5566">
    <w:name w:val="BCFAC751BDE140CFB8B0A287158F5566"/>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9487A66A59EA42ADBC48A9BFE2B059481">
    <w:name w:val="9487A66A59EA42ADBC48A9BFE2B05948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57F569CBE3F340C1B7A7BDFACC4313341">
    <w:name w:val="57F569CBE3F340C1B7A7BDFACC431334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0A2758F4EE4B47E0810377EFFFF94820">
    <w:name w:val="0A2758F4EE4B47E0810377EFFFF94820"/>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ED921C2B6E4C45C3A63ADB4EA6E7B2FE1">
    <w:name w:val="ED921C2B6E4C45C3A63ADB4EA6E7B2FE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971822E4EDE24A7692390647B3993A6B1">
    <w:name w:val="971822E4EDE24A7692390647B3993A6B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F0E0750E51014D8795133237FDBD26941">
    <w:name w:val="F0E0750E51014D8795133237FDBD2694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616F605630094CB59C06FE19E54CFD3A1">
    <w:name w:val="616F605630094CB59C06FE19E54CFD3A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9C4AAE74B1CF4950BE2C3CCBE452329C1">
    <w:name w:val="9C4AAE74B1CF4950BE2C3CCBE452329C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D39ADEB517BE4A4980825E0E81F775F21">
    <w:name w:val="D39ADEB517BE4A4980825E0E81F775F2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DF82580EA4204A819CDD2B10DC1C783A1">
    <w:name w:val="DF82580EA4204A819CDD2B10DC1C783A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758FBC626F4E4E00A9F00F0B49A382A41">
    <w:name w:val="758FBC626F4E4E00A9F00F0B49A382A4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7A14ECFD1DBA47F8B9EF8DFB3F22EB151">
    <w:name w:val="7A14ECFD1DBA47F8B9EF8DFB3F22EB15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0E07792B2A064BD88A4A09BE6770FB111">
    <w:name w:val="0E07792B2A064BD88A4A09BE6770FB11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10B0302AE59348E0BD1F17949992C8241">
    <w:name w:val="10B0302AE59348E0BD1F17949992C824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DE87153FA30745E68F4866358328573F1">
    <w:name w:val="DE87153FA30745E68F4866358328573F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9799CC8E24AF421CAE52CD52C2B1F0D01">
    <w:name w:val="9799CC8E24AF421CAE52CD52C2B1F0D0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9015707DB90D4C8582C183820F07F2FA1">
    <w:name w:val="9015707DB90D4C8582C183820F07F2FA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BF560BB4BB8848DA9B24E5F6CB6C0BBA1">
    <w:name w:val="BF560BB4BB8848DA9B24E5F6CB6C0BBA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CE37BCED00634C81A5474A2C3D2643CB1">
    <w:name w:val="CE37BCED00634C81A5474A2C3D2643CB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734381DA655A4D1BA7E5B65FD49EDD4F1">
    <w:name w:val="734381DA655A4D1BA7E5B65FD49EDD4F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F110A59E3A8947B8B9ED03F5DA75D6C71">
    <w:name w:val="F110A59E3A8947B8B9ED03F5DA75D6C7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792CCDDB22A2436ABF2D90BA81EB224A">
    <w:name w:val="792CCDDB22A2436ABF2D90BA81EB224A"/>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042C6F194FD3457FB40B1B30A256C6DA1">
    <w:name w:val="042C6F194FD3457FB40B1B30A256C6DA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BBE681CC285F4E49A946AE69C1B628811">
    <w:name w:val="BBE681CC285F4E49A946AE69C1B62881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B4A601310AE64D05A82CF4BD31F6F0C61">
    <w:name w:val="B4A601310AE64D05A82CF4BD31F6F0C6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BD29A2E2955F4E0CB41B03760B5081A91">
    <w:name w:val="BD29A2E2955F4E0CB41B03760B5081A9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D73D9E6B9FE64D4DA6ECF2A23F7F024F1">
    <w:name w:val="D73D9E6B9FE64D4DA6ECF2A23F7F024F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801D03ED7C6943F8BAD6FA9000C5356A1">
    <w:name w:val="801D03ED7C6943F8BAD6FA9000C5356A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CD87636ED58243C38DF0D4B3FEE516D71">
    <w:name w:val="CD87636ED58243C38DF0D4B3FEE516D7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BD14CED3DED640B2A832E6772D3AB16D1">
    <w:name w:val="BD14CED3DED640B2A832E6772D3AB16D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D4C343BA96914236989BC72D066DD31C1">
    <w:name w:val="D4C343BA96914236989BC72D066DD31C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46232A10BE0B4D708E48B17ACE5E85391">
    <w:name w:val="46232A10BE0B4D708E48B17ACE5E8539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EE7A98B57AF846E8AEA83566C604FD711">
    <w:name w:val="EE7A98B57AF846E8AEA83566C604FD71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05EEA3163C104D889B31AE673E2A1F431">
    <w:name w:val="05EEA3163C104D889B31AE673E2A1F43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29CF484E5C8345DF873726699E5309DB1">
    <w:name w:val="29CF484E5C8345DF873726699E5309DB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D093E98170E34BB99A0BB362ACA585951">
    <w:name w:val="D093E98170E34BB99A0BB362ACA58595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3C2E0E9F912F4BDFB3D045B1957326551">
    <w:name w:val="3C2E0E9F912F4BDFB3D045B195732655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755A5F580EF24C5FB023CA638CBDF2C31">
    <w:name w:val="755A5F580EF24C5FB023CA638CBDF2C3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1DC1FAFCEBC74B3B8CBDE1CF5333205F1">
    <w:name w:val="1DC1FAFCEBC74B3B8CBDE1CF5333205F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967230A75CF749968BE7E8E8D3DE5FF21">
    <w:name w:val="967230A75CF749968BE7E8E8D3DE5FF2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85A3A1FC4CD24FB29D4D89E156CA26C61">
    <w:name w:val="85A3A1FC4CD24FB29D4D89E156CA26C6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4297EBC449BB47478C80F802C4A95AC61">
    <w:name w:val="4297EBC449BB47478C80F802C4A95AC6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6B168498C4ED42C88F5BE5B7A84C751C1">
    <w:name w:val="6B168498C4ED42C88F5BE5B7A84C751C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B9FD3E0270B343F6867BA2239AF8D4D61">
    <w:name w:val="B9FD3E0270B343F6867BA2239AF8D4D6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21841521E11E4180B0C23C7C9C4DA51F1">
    <w:name w:val="21841521E11E4180B0C23C7C9C4DA51F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718E354738804F32856EEC969DDD8CD21">
    <w:name w:val="718E354738804F32856EEC969DDD8CD2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D7E324FCEB3F496193ACDEE0C4379BD11">
    <w:name w:val="D7E324FCEB3F496193ACDEE0C4379BD1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2DB4FEA72E7543E6984095C01E1566801">
    <w:name w:val="2DB4FEA72E7543E6984095C01E156680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1BD516537DDB40EC85F1F2E26FBB0C331">
    <w:name w:val="1BD516537DDB40EC85F1F2E26FBB0C331"/>
    <w:rsid w:val="005C594A"/>
    <w:pPr>
      <w:spacing w:after="0" w:line="240" w:lineRule="auto"/>
    </w:pPr>
    <w:rPr>
      <w:rFonts w:ascii="Arial" w:eastAsia="Times New Roman" w:hAnsi="Arial" w:cs="Times New Roman"/>
      <w:spacing w:val="-5"/>
      <w:kern w:val="0"/>
      <w:sz w:val="20"/>
      <w:szCs w:val="20"/>
      <w:lang w:val="en-US" w:eastAsia="en-US"/>
      <w14:ligatures w14:val="none"/>
    </w:rPr>
  </w:style>
  <w:style w:type="paragraph" w:customStyle="1" w:styleId="9F8E5CF3B6B9408FB7033177E331D923">
    <w:name w:val="9F8E5CF3B6B9408FB7033177E331D923"/>
    <w:rsid w:val="005C594A"/>
  </w:style>
  <w:style w:type="paragraph" w:customStyle="1" w:styleId="9844317D6D8A4AA5BF33B3D9513E050A">
    <w:name w:val="9844317D6D8A4AA5BF33B3D9513E050A"/>
    <w:rsid w:val="005C594A"/>
  </w:style>
  <w:style w:type="paragraph" w:customStyle="1" w:styleId="ED430B49663D4D70A528BC70FF70FF91">
    <w:name w:val="ED430B49663D4D70A528BC70FF70FF91"/>
    <w:rsid w:val="005C59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4c537b5-b4b6-480d-a7b4-7cab3c3d3702"/>
    <lcf76f155ced4ddcb4097134ff3c332f xmlns="9af96480-b8b3-4c51-b6d2-d22b3d3f05e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8863B827AFE34EA3CC18F63C7113C0" ma:contentTypeVersion="13" ma:contentTypeDescription="Create a new document." ma:contentTypeScope="" ma:versionID="daa6660a5ac47e01e2b93eb8a188e1f8">
  <xsd:schema xmlns:xsd="http://www.w3.org/2001/XMLSchema" xmlns:xs="http://www.w3.org/2001/XMLSchema" xmlns:p="http://schemas.microsoft.com/office/2006/metadata/properties" xmlns:ns2="9af96480-b8b3-4c51-b6d2-d22b3d3f05ef" xmlns:ns3="34c537b5-b4b6-480d-a7b4-7cab3c3d3702" targetNamespace="http://schemas.microsoft.com/office/2006/metadata/properties" ma:root="true" ma:fieldsID="86f380bd07765adee88fae86175ce220" ns2:_="" ns3:_="">
    <xsd:import namespace="9af96480-b8b3-4c51-b6d2-d22b3d3f05ef"/>
    <xsd:import namespace="34c537b5-b4b6-480d-a7b4-7cab3c3d37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f96480-b8b3-4c51-b6d2-d22b3d3f05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1ecfa37-684b-436e-9f20-fa2bcca6fdd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c537b5-b4b6-480d-a7b4-7cab3c3d370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25cf86-61df-4849-a170-783be634bffe}" ma:internalName="TaxCatchAll" ma:showField="CatchAllData" ma:web="34c537b5-b4b6-480d-a7b4-7cab3c3d37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16F65259-0EF0-49B3-968F-F0E5728F75D2}">
  <ds:schemaRefs>
    <ds:schemaRef ds:uri="http://schemas.microsoft.com/sharepoint/v3/contenttype/forms"/>
  </ds:schemaRefs>
</ds:datastoreItem>
</file>

<file path=customXml/itemProps2.xml><?xml version="1.0" encoding="utf-8"?>
<ds:datastoreItem xmlns:ds="http://schemas.openxmlformats.org/officeDocument/2006/customXml" ds:itemID="{2B5AAE75-C8E7-4704-A609-47099BFC51B0}">
  <ds:schemaRefs>
    <ds:schemaRef ds:uri="http://schemas.microsoft.com/office/2006/metadata/properties"/>
    <ds:schemaRef ds:uri="http://schemas.microsoft.com/office/infopath/2007/PartnerControls"/>
    <ds:schemaRef ds:uri="34c537b5-b4b6-480d-a7b4-7cab3c3d3702"/>
    <ds:schemaRef ds:uri="9af96480-b8b3-4c51-b6d2-d22b3d3f05ef"/>
  </ds:schemaRefs>
</ds:datastoreItem>
</file>

<file path=customXml/itemProps3.xml><?xml version="1.0" encoding="utf-8"?>
<ds:datastoreItem xmlns:ds="http://schemas.openxmlformats.org/officeDocument/2006/customXml" ds:itemID="{2399F8D3-7733-44DF-B7CE-2E8B6E791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f96480-b8b3-4c51-b6d2-d22b3d3f05ef"/>
    <ds:schemaRef ds:uri="34c537b5-b4b6-480d-a7b4-7cab3c3d37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E82762-5DC1-4CC2-8A16-4CF72A7FFD2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Professional Fax</Template>
  <TotalTime>34</TotalTime>
  <Pages>1</Pages>
  <Words>1901</Words>
  <Characters>9696</Characters>
  <Application>Microsoft Office Word</Application>
  <DocSecurity>0</DocSecurity>
  <Lines>242</Lines>
  <Paragraphs>144</Paragraphs>
  <ScaleCrop>false</ScaleCrop>
  <Company/>
  <LinksUpToDate>false</LinksUpToDate>
  <CharactersWithSpaces>11453</CharactersWithSpaces>
  <SharedDoc>false</SharedDoc>
  <HLinks>
    <vt:vector size="18" baseType="variant">
      <vt:variant>
        <vt:i4>4980816</vt:i4>
      </vt:variant>
      <vt:variant>
        <vt:i4>0</vt:i4>
      </vt:variant>
      <vt:variant>
        <vt:i4>0</vt:i4>
      </vt:variant>
      <vt:variant>
        <vt:i4>5</vt:i4>
      </vt:variant>
      <vt:variant>
        <vt:lpwstr>C:\Users\colby\Downloads\www.rotamoulding.com.au</vt:lpwstr>
      </vt:variant>
      <vt:variant>
        <vt:lpwstr/>
      </vt:variant>
      <vt:variant>
        <vt:i4>7274535</vt:i4>
      </vt:variant>
      <vt:variant>
        <vt:i4>3</vt:i4>
      </vt:variant>
      <vt:variant>
        <vt:i4>0</vt:i4>
      </vt:variant>
      <vt:variant>
        <vt:i4>5</vt:i4>
      </vt:variant>
      <vt:variant>
        <vt:lpwstr>http://www.plakaboats/</vt:lpwstr>
      </vt:variant>
      <vt:variant>
        <vt:lpwstr/>
      </vt:variant>
      <vt:variant>
        <vt:i4>1048659</vt:i4>
      </vt:variant>
      <vt:variant>
        <vt:i4>0</vt:i4>
      </vt:variant>
      <vt:variant>
        <vt:i4>0</vt:i4>
      </vt:variant>
      <vt:variant>
        <vt:i4>5</vt:i4>
      </vt:variant>
      <vt:variant>
        <vt:lpwstr>http://www.rotamoulding/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Coversheet</dc:title>
  <dc:subject/>
  <dc:creator>Lisa Goodchild</dc:creator>
  <cp:keywords/>
  <cp:lastModifiedBy>Lisa Goodchild</cp:lastModifiedBy>
  <cp:revision>21</cp:revision>
  <cp:lastPrinted>2026-06-30T04:02:00Z</cp:lastPrinted>
  <dcterms:created xsi:type="dcterms:W3CDTF">2026-07-23T01:16:00Z</dcterms:created>
  <dcterms:modified xsi:type="dcterms:W3CDTF">2026-07-23T01:52:00Z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owner-3013675424</vt:lpwstr>
  </property>
  <property fmtid="{D5CDD505-2E9C-101B-9397-08002B2CF9AE}" pid="3" name="Order">
    <vt:lpwstr>6400.00000000000</vt:lpwstr>
  </property>
  <property fmtid="{D5CDD505-2E9C-101B-9397-08002B2CF9AE}" pid="4" name="display_urn:schemas-microsoft-com:office:office#Author">
    <vt:lpwstr>owner-3013675424</vt:lpwstr>
  </property>
  <property fmtid="{D5CDD505-2E9C-101B-9397-08002B2CF9AE}" pid="5" name="ContentTypeId">
    <vt:lpwstr>0x0101</vt:lpwstr>
  </property>
  <property fmtid="{D5CDD505-2E9C-101B-9397-08002B2CF9AE}" pid="6" name="MediaServiceImageTags">
    <vt:lpwstr/>
  </property>
</Properties>
</file>